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E51327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E51327" w:rsidRDefault="00E51327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E51327" w:rsidRDefault="00E51327" w:rsidP="00E36F00">
            <w:pPr>
              <w:pStyle w:val="a2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E51327" w:rsidRDefault="00E51327" w:rsidP="000279E1">
      <w:pPr>
        <w:spacing w:before="280" w:after="280" w:line="360" w:lineRule="auto"/>
        <w:jc w:val="center"/>
        <w:rPr>
          <w:b/>
          <w:bCs/>
        </w:rPr>
      </w:pPr>
    </w:p>
    <w:p w:rsidR="00E51327" w:rsidRDefault="00E51327" w:rsidP="000279E1">
      <w:pPr>
        <w:spacing w:before="280" w:after="280" w:line="360" w:lineRule="auto"/>
        <w:jc w:val="center"/>
        <w:rPr>
          <w:b/>
          <w:bCs/>
        </w:rPr>
      </w:pP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1327" w:rsidRPr="000279E1" w:rsidRDefault="00E51327" w:rsidP="000279E1">
      <w:pPr>
        <w:jc w:val="center"/>
        <w:rPr>
          <w:rFonts w:ascii="Times New Roman" w:hAnsi="Times New Roman"/>
          <w:b/>
          <w:sz w:val="36"/>
          <w:szCs w:val="36"/>
        </w:rPr>
      </w:pPr>
      <w:r w:rsidRPr="000279E1">
        <w:rPr>
          <w:rFonts w:ascii="Times New Roman" w:hAnsi="Times New Roman"/>
          <w:b/>
          <w:sz w:val="32"/>
          <w:szCs w:val="32"/>
        </w:rPr>
        <w:t xml:space="preserve"> </w:t>
      </w:r>
      <w:r w:rsidRPr="000279E1">
        <w:rPr>
          <w:rFonts w:ascii="Times New Roman" w:hAnsi="Times New Roman"/>
          <w:b/>
          <w:sz w:val="36"/>
          <w:szCs w:val="36"/>
        </w:rPr>
        <w:t>по изобразительному искусству</w:t>
      </w:r>
    </w:p>
    <w:p w:rsidR="00E51327" w:rsidRPr="00075A95" w:rsidRDefault="00E51327" w:rsidP="000279E1">
      <w:pPr>
        <w:jc w:val="center"/>
        <w:rPr>
          <w:b/>
          <w:sz w:val="36"/>
          <w:szCs w:val="36"/>
        </w:rPr>
      </w:pP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1327" w:rsidRDefault="00E51327" w:rsidP="000279E1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E51327" w:rsidRDefault="00E51327" w:rsidP="000279E1">
      <w:pPr>
        <w:pStyle w:val="a2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E51327" w:rsidRDefault="00E51327" w:rsidP="000279E1">
      <w:pPr>
        <w:spacing w:before="280" w:after="280" w:line="360" w:lineRule="auto"/>
        <w:jc w:val="center"/>
      </w:pPr>
    </w:p>
    <w:p w:rsidR="00E51327" w:rsidRDefault="00E51327" w:rsidP="000279E1">
      <w:pPr>
        <w:spacing w:before="280" w:after="280" w:line="360" w:lineRule="auto"/>
      </w:pPr>
    </w:p>
    <w:p w:rsidR="00E51327" w:rsidRDefault="00E51327" w:rsidP="000279E1">
      <w:pPr>
        <w:pStyle w:val="a2"/>
        <w:jc w:val="right"/>
        <w:rPr>
          <w:rFonts w:ascii="Times New Roman" w:hAnsi="Times New Roman" w:cs="Times New Roman"/>
          <w:b/>
        </w:rPr>
      </w:pPr>
    </w:p>
    <w:p w:rsidR="00E51327" w:rsidRPr="00576895" w:rsidRDefault="00E51327" w:rsidP="000279E1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E51327" w:rsidRPr="00576895" w:rsidRDefault="00E51327" w:rsidP="000279E1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E51327" w:rsidRPr="00576895" w:rsidRDefault="00E51327" w:rsidP="000279E1">
      <w:pPr>
        <w:pStyle w:val="a2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E51327" w:rsidRDefault="00E51327" w:rsidP="000279E1">
      <w:pPr>
        <w:spacing w:before="280" w:after="280" w:line="360" w:lineRule="auto"/>
      </w:pPr>
    </w:p>
    <w:p w:rsidR="00E51327" w:rsidRPr="00576895" w:rsidRDefault="00E51327" w:rsidP="000279E1">
      <w:pPr>
        <w:spacing w:before="280" w:after="280" w:line="360" w:lineRule="auto"/>
      </w:pPr>
    </w:p>
    <w:p w:rsidR="00E51327" w:rsidRPr="000279E1" w:rsidRDefault="00E51327" w:rsidP="000279E1">
      <w:pPr>
        <w:spacing w:before="280" w:after="280" w:line="360" w:lineRule="auto"/>
        <w:jc w:val="center"/>
        <w:rPr>
          <w:rFonts w:ascii="Times New Roman" w:hAnsi="Times New Roman"/>
          <w:sz w:val="36"/>
          <w:szCs w:val="36"/>
        </w:rPr>
      </w:pPr>
      <w:r w:rsidRPr="000279E1">
        <w:rPr>
          <w:rFonts w:ascii="Times New Roman" w:hAnsi="Times New Roman"/>
          <w:b/>
          <w:sz w:val="36"/>
          <w:szCs w:val="36"/>
        </w:rPr>
        <w:t>2016 г.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br w:type="page"/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663F">
        <w:rPr>
          <w:rFonts w:ascii="Times New Roman" w:hAnsi="Times New Roman"/>
          <w:sz w:val="24"/>
          <w:szCs w:val="24"/>
        </w:rPr>
        <w:t>Данная рабочая программа по из</w:t>
      </w:r>
      <w:r>
        <w:rPr>
          <w:rFonts w:ascii="Times New Roman" w:hAnsi="Times New Roman"/>
          <w:sz w:val="24"/>
          <w:szCs w:val="24"/>
        </w:rPr>
        <w:t>образительному искусству  для 1</w:t>
      </w:r>
      <w:r w:rsidRPr="002B663F">
        <w:rPr>
          <w:rFonts w:ascii="Times New Roman" w:hAnsi="Times New Roman"/>
          <w:sz w:val="24"/>
          <w:szCs w:val="24"/>
        </w:rPr>
        <w:t xml:space="preserve">  класса составлена в с</w:t>
      </w:r>
      <w:r w:rsidRPr="002B663F">
        <w:rPr>
          <w:rFonts w:ascii="Times New Roman" w:hAnsi="Times New Roman"/>
          <w:sz w:val="24"/>
          <w:szCs w:val="24"/>
        </w:rPr>
        <w:t>о</w:t>
      </w:r>
      <w:r w:rsidRPr="002B663F">
        <w:rPr>
          <w:rFonts w:ascii="Times New Roman" w:hAnsi="Times New Roman"/>
          <w:sz w:val="24"/>
          <w:szCs w:val="24"/>
        </w:rPr>
        <w:t>ответствии со  следующими нормативными  документами: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663F">
        <w:rPr>
          <w:rFonts w:ascii="Times New Roman" w:hAnsi="Times New Roman"/>
          <w:bCs/>
          <w:sz w:val="24"/>
          <w:szCs w:val="24"/>
        </w:rPr>
        <w:t>- Федеральным законом  от 29.12.2012 №273-ФЗ «Об образовании в РФ»;</w:t>
      </w:r>
    </w:p>
    <w:p w:rsidR="00E51327" w:rsidRDefault="00E51327" w:rsidP="005C10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Приказом МО и Н РФ от 6 марта 2009 года № 373 «Об утверждении и введении в дейс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вие федерального государственного образовательного стандарта начального общего обр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зования»;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2B663F">
        <w:rPr>
          <w:rFonts w:ascii="Times New Roman" w:hAnsi="Times New Roman"/>
          <w:sz w:val="24"/>
          <w:szCs w:val="24"/>
        </w:rPr>
        <w:t xml:space="preserve">- Примерной программой </w:t>
      </w:r>
      <w:r w:rsidRPr="002B663F">
        <w:rPr>
          <w:rFonts w:ascii="Times New Roman" w:hAnsi="Times New Roman"/>
          <w:bCs/>
          <w:sz w:val="24"/>
          <w:szCs w:val="24"/>
        </w:rPr>
        <w:t>начального общего образования</w:t>
      </w:r>
      <w:r w:rsidRPr="002B663F">
        <w:rPr>
          <w:rFonts w:ascii="Times New Roman" w:hAnsi="Times New Roman"/>
          <w:sz w:val="24"/>
          <w:szCs w:val="24"/>
        </w:rPr>
        <w:t xml:space="preserve">  по изобразительному искусс</w:t>
      </w:r>
      <w:r w:rsidRPr="002B663F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ву </w:t>
      </w:r>
      <w:r w:rsidRPr="002B663F">
        <w:rPr>
          <w:rFonts w:ascii="Times New Roman" w:hAnsi="Times New Roman"/>
          <w:sz w:val="24"/>
          <w:szCs w:val="24"/>
        </w:rPr>
        <w:t>для образовательных учреждений;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B663F">
        <w:rPr>
          <w:rFonts w:ascii="Times New Roman" w:hAnsi="Times New Roman"/>
          <w:sz w:val="24"/>
          <w:szCs w:val="24"/>
        </w:rPr>
        <w:t xml:space="preserve">- </w:t>
      </w:r>
      <w:r w:rsidRPr="002B663F">
        <w:rPr>
          <w:rFonts w:ascii="Times New Roman" w:hAnsi="Times New Roman"/>
          <w:bCs/>
          <w:sz w:val="24"/>
          <w:szCs w:val="24"/>
        </w:rPr>
        <w:t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</w:t>
      </w:r>
      <w:r w:rsidRPr="002B663F">
        <w:rPr>
          <w:rFonts w:ascii="Times New Roman" w:hAnsi="Times New Roman"/>
          <w:bCs/>
          <w:sz w:val="24"/>
          <w:szCs w:val="24"/>
        </w:rPr>
        <w:t>а</w:t>
      </w:r>
      <w:r w:rsidRPr="002B663F">
        <w:rPr>
          <w:rFonts w:ascii="Times New Roman" w:hAnsi="Times New Roman"/>
          <w:bCs/>
          <w:sz w:val="24"/>
          <w:szCs w:val="24"/>
        </w:rPr>
        <w:t>чального общего, основного общего, среднего общего образования и имеющих аккред</w:t>
      </w:r>
      <w:r w:rsidRPr="002B663F">
        <w:rPr>
          <w:rFonts w:ascii="Times New Roman" w:hAnsi="Times New Roman"/>
          <w:bCs/>
          <w:sz w:val="24"/>
          <w:szCs w:val="24"/>
        </w:rPr>
        <w:t>и</w:t>
      </w:r>
      <w:r w:rsidRPr="002B663F">
        <w:rPr>
          <w:rFonts w:ascii="Times New Roman" w:hAnsi="Times New Roman"/>
          <w:bCs/>
          <w:sz w:val="24"/>
          <w:szCs w:val="24"/>
        </w:rPr>
        <w:t>тацию, утвержденный приказом МО и Н РФ № 253 от 31.03.2014г., приказом МО и Н РФ №576 от 08.06.2015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B663F">
        <w:rPr>
          <w:rFonts w:ascii="Times New Roman" w:hAnsi="Times New Roman"/>
          <w:bCs/>
          <w:sz w:val="24"/>
          <w:szCs w:val="24"/>
        </w:rPr>
        <w:t>г.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(с изменениями на 26.01.2016 г.)</w:t>
      </w:r>
      <w:r w:rsidRPr="002B663F">
        <w:rPr>
          <w:rFonts w:ascii="Times New Roman" w:hAnsi="Times New Roman"/>
          <w:bCs/>
          <w:sz w:val="24"/>
          <w:szCs w:val="24"/>
        </w:rPr>
        <w:t>;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B663F">
        <w:rPr>
          <w:rFonts w:ascii="Times New Roman" w:hAnsi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B663F">
        <w:rPr>
          <w:rFonts w:ascii="Times New Roman" w:hAnsi="Times New Roman"/>
          <w:sz w:val="24"/>
          <w:szCs w:val="24"/>
        </w:rPr>
        <w:t>-Учеб</w:t>
      </w:r>
      <w:r>
        <w:rPr>
          <w:rFonts w:ascii="Times New Roman" w:hAnsi="Times New Roman"/>
          <w:sz w:val="24"/>
          <w:szCs w:val="24"/>
        </w:rPr>
        <w:t>.</w:t>
      </w:r>
      <w:r w:rsidRPr="002B663F">
        <w:rPr>
          <w:rFonts w:ascii="Times New Roman" w:hAnsi="Times New Roman"/>
          <w:sz w:val="24"/>
          <w:szCs w:val="24"/>
        </w:rPr>
        <w:t>планом МБОУ «</w:t>
      </w:r>
      <w:r w:rsidRPr="002B663F">
        <w:rPr>
          <w:rFonts w:ascii="Times New Roman" w:hAnsi="Times New Roman"/>
          <w:bCs/>
          <w:sz w:val="24"/>
          <w:szCs w:val="24"/>
        </w:rPr>
        <w:t>Школа №166</w:t>
      </w:r>
      <w:r>
        <w:rPr>
          <w:rFonts w:ascii="Times New Roman" w:hAnsi="Times New Roman"/>
          <w:bCs/>
          <w:sz w:val="24"/>
          <w:szCs w:val="24"/>
        </w:rPr>
        <w:t>»</w:t>
      </w:r>
      <w:r w:rsidRPr="002B663F">
        <w:rPr>
          <w:rFonts w:ascii="Times New Roman" w:hAnsi="Times New Roman"/>
          <w:bCs/>
          <w:sz w:val="24"/>
          <w:szCs w:val="24"/>
        </w:rPr>
        <w:t xml:space="preserve"> Советского района г. Казани</w:t>
      </w:r>
      <w:r w:rsidRPr="002B663F">
        <w:rPr>
          <w:rFonts w:ascii="Times New Roman" w:hAnsi="Times New Roman"/>
          <w:sz w:val="24"/>
          <w:szCs w:val="24"/>
        </w:rPr>
        <w:t xml:space="preserve">  на 201</w:t>
      </w:r>
      <w:r>
        <w:rPr>
          <w:rFonts w:ascii="Times New Roman" w:hAnsi="Times New Roman"/>
          <w:sz w:val="24"/>
          <w:szCs w:val="24"/>
        </w:rPr>
        <w:t>6-</w:t>
      </w:r>
      <w:r w:rsidRPr="002B663F"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hAnsi="Times New Roman"/>
          <w:sz w:val="24"/>
          <w:szCs w:val="24"/>
        </w:rPr>
        <w:t>7</w:t>
      </w:r>
      <w:r w:rsidRPr="002B663F">
        <w:rPr>
          <w:rFonts w:ascii="Times New Roman" w:hAnsi="Times New Roman"/>
          <w:sz w:val="24"/>
          <w:szCs w:val="24"/>
        </w:rPr>
        <w:t xml:space="preserve"> учеб</w:t>
      </w:r>
      <w:r>
        <w:rPr>
          <w:rFonts w:ascii="Times New Roman" w:hAnsi="Times New Roman"/>
          <w:sz w:val="24"/>
          <w:szCs w:val="24"/>
        </w:rPr>
        <w:t>.</w:t>
      </w:r>
      <w:r w:rsidRPr="002B663F">
        <w:rPr>
          <w:rFonts w:ascii="Times New Roman" w:hAnsi="Times New Roman"/>
          <w:sz w:val="24"/>
          <w:szCs w:val="24"/>
        </w:rPr>
        <w:t>год;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B663F">
        <w:rPr>
          <w:rFonts w:ascii="Times New Roman" w:hAnsi="Times New Roman"/>
          <w:sz w:val="24"/>
          <w:szCs w:val="24"/>
        </w:rPr>
        <w:t xml:space="preserve">- Образовательной программой  </w:t>
      </w:r>
      <w:r w:rsidRPr="002B663F">
        <w:rPr>
          <w:rFonts w:ascii="Times New Roman" w:hAnsi="Times New Roman"/>
          <w:bCs/>
          <w:sz w:val="24"/>
          <w:szCs w:val="24"/>
        </w:rPr>
        <w:t>начального общего образования</w:t>
      </w:r>
      <w:r w:rsidRPr="002B663F">
        <w:rPr>
          <w:rFonts w:ascii="Times New Roman" w:hAnsi="Times New Roman"/>
          <w:sz w:val="24"/>
          <w:szCs w:val="24"/>
        </w:rPr>
        <w:t xml:space="preserve"> МБОУ «</w:t>
      </w:r>
      <w:r w:rsidRPr="002B663F">
        <w:rPr>
          <w:rFonts w:ascii="Times New Roman" w:hAnsi="Times New Roman"/>
          <w:bCs/>
          <w:sz w:val="24"/>
          <w:szCs w:val="24"/>
        </w:rPr>
        <w:t>Школа №166</w:t>
      </w:r>
      <w:r>
        <w:rPr>
          <w:rFonts w:ascii="Times New Roman" w:hAnsi="Times New Roman"/>
          <w:bCs/>
          <w:sz w:val="24"/>
          <w:szCs w:val="24"/>
        </w:rPr>
        <w:t xml:space="preserve">» </w:t>
      </w:r>
      <w:r w:rsidRPr="002B663F">
        <w:rPr>
          <w:rFonts w:ascii="Times New Roman" w:hAnsi="Times New Roman"/>
          <w:bCs/>
          <w:sz w:val="24"/>
          <w:szCs w:val="24"/>
        </w:rPr>
        <w:t>Советского района г. Казани.</w:t>
      </w:r>
    </w:p>
    <w:p w:rsidR="00E51327" w:rsidRPr="002B663F" w:rsidRDefault="00E51327" w:rsidP="00456CFB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Рабочая программа по предмету «Изобразительное искусство 1 классы»</w:t>
      </w: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создана в соо</w:t>
      </w: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>ветствии с требованиями Федерального государственного образовательного стандарта н</w:t>
      </w: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чального общего образования. 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разработана в целях конкретизации содержания образовательного стандарта с учетом межпредметных и внутрипредметных связей на основе авторской программы </w:t>
      </w:r>
      <w:r w:rsidRPr="002B663F">
        <w:rPr>
          <w:rFonts w:ascii="Times New Roman" w:hAnsi="Times New Roman"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менский  Б. М. Изобразительное искусство: 1 классы: рабочие программы / Б. М. Неме</w:t>
      </w:r>
      <w:r w:rsidRPr="002B663F">
        <w:rPr>
          <w:rFonts w:ascii="Times New Roman" w:hAnsi="Times New Roman"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sz w:val="24"/>
          <w:szCs w:val="24"/>
          <w:lang w:eastAsia="ru-RU"/>
        </w:rPr>
        <w:t>ский [и др.]. – М. : Просвещение, 2011, с учётом примерной программы начального общ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го образования по изобразительному искусству к УМК «Школа России»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Общая  характеристика учебного предмета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Цель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учебного предмета «Изобразительное искусство» в общеобразовательной школе - формирование художественной культуры учащихся как неотъемлемой части культуры д</w:t>
      </w:r>
      <w:r w:rsidRPr="002B663F">
        <w:rPr>
          <w:rFonts w:ascii="Times New Roman" w:hAnsi="Times New Roman"/>
          <w:sz w:val="24"/>
          <w:szCs w:val="24"/>
          <w:lang w:eastAsia="ru-RU"/>
        </w:rPr>
        <w:t>у</w:t>
      </w:r>
      <w:r w:rsidRPr="002B663F">
        <w:rPr>
          <w:rFonts w:ascii="Times New Roman" w:hAnsi="Times New Roman"/>
          <w:sz w:val="24"/>
          <w:szCs w:val="24"/>
          <w:lang w:eastAsia="ru-RU"/>
        </w:rPr>
        <w:t>ховной, т. е. культуры миро отношений, выработанных поколения.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пр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красное и безобразное в жизни и искусстве, зоркости души ребенка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Программа по изобразительному искусству создана на основе Требований к результатам  освоения основных образовательных программ начального общего образования (станда</w:t>
      </w:r>
      <w:r w:rsidRPr="002B663F">
        <w:rPr>
          <w:rFonts w:ascii="Times New Roman" w:hAnsi="Times New Roman"/>
          <w:sz w:val="24"/>
          <w:szCs w:val="24"/>
          <w:lang w:eastAsia="ru-RU"/>
        </w:rPr>
        <w:t>р</w:t>
      </w:r>
      <w:r w:rsidRPr="002B663F">
        <w:rPr>
          <w:rFonts w:ascii="Times New Roman" w:hAnsi="Times New Roman"/>
          <w:sz w:val="24"/>
          <w:szCs w:val="24"/>
          <w:lang w:eastAsia="ru-RU"/>
        </w:rPr>
        <w:t>ты второго поколения).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Изобразительное искусство в начальной школе является базовым предметом, его уникал</w:t>
      </w:r>
      <w:r w:rsidRPr="002B663F">
        <w:rPr>
          <w:rFonts w:ascii="Times New Roman" w:hAnsi="Times New Roman"/>
          <w:sz w:val="24"/>
          <w:szCs w:val="24"/>
          <w:lang w:eastAsia="ru-RU"/>
        </w:rPr>
        <w:t>ь</w:t>
      </w:r>
      <w:r w:rsidRPr="002B663F">
        <w:rPr>
          <w:rFonts w:ascii="Times New Roman" w:hAnsi="Times New Roman"/>
          <w:sz w:val="24"/>
          <w:szCs w:val="24"/>
          <w:lang w:eastAsia="ru-RU"/>
        </w:rPr>
        <w:t>ность и значимость определяется нацеленностью на развитие способностей и творческого потенциала ребенка, формирование ассоциативно-образного пространственного мышл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ния, интуиции. У младших школьников развивается способность восприятия сложных объектов и явлений, их эмоционального оценивания. По сравнению с остальными уче</w:t>
      </w:r>
      <w:r w:rsidRPr="002B663F">
        <w:rPr>
          <w:rFonts w:ascii="Times New Roman" w:hAnsi="Times New Roman"/>
          <w:sz w:val="24"/>
          <w:szCs w:val="24"/>
          <w:lang w:eastAsia="ru-RU"/>
        </w:rPr>
        <w:t>б</w:t>
      </w:r>
      <w:r w:rsidRPr="002B663F">
        <w:rPr>
          <w:rFonts w:ascii="Times New Roman" w:hAnsi="Times New Roman"/>
          <w:sz w:val="24"/>
          <w:szCs w:val="24"/>
          <w:lang w:eastAsia="ru-RU"/>
        </w:rPr>
        <w:t>ными предметами, развивающими рационально-логический тип мышления, изобразител</w:t>
      </w:r>
      <w:r w:rsidRPr="002B663F">
        <w:rPr>
          <w:rFonts w:ascii="Times New Roman" w:hAnsi="Times New Roman"/>
          <w:sz w:val="24"/>
          <w:szCs w:val="24"/>
          <w:lang w:eastAsia="ru-RU"/>
        </w:rPr>
        <w:t>ь</w:t>
      </w:r>
      <w:r w:rsidRPr="002B663F">
        <w:rPr>
          <w:rFonts w:ascii="Times New Roman" w:hAnsi="Times New Roman"/>
          <w:sz w:val="24"/>
          <w:szCs w:val="24"/>
          <w:lang w:eastAsia="ru-RU"/>
        </w:rPr>
        <w:t>ное искусство направлено в основном на формирование эмоционально-образного, худ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жественного типа мышления, что является условием становления интеллектуальной де</w:t>
      </w:r>
      <w:r w:rsidRPr="002B663F">
        <w:rPr>
          <w:rFonts w:ascii="Times New Roman" w:hAnsi="Times New Roman"/>
          <w:sz w:val="24"/>
          <w:szCs w:val="24"/>
          <w:lang w:eastAsia="ru-RU"/>
        </w:rPr>
        <w:t>я</w:t>
      </w:r>
      <w:r w:rsidRPr="002B663F">
        <w:rPr>
          <w:rFonts w:ascii="Times New Roman" w:hAnsi="Times New Roman"/>
          <w:sz w:val="24"/>
          <w:szCs w:val="24"/>
          <w:lang w:eastAsia="ru-RU"/>
        </w:rPr>
        <w:t>тельности растущей личности.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Доминирующее значение имеет направленность программы на развитие эмоционально-ценностного отношения ребенка к миру. Овладение основами художественного языка, п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лучение опыта эмоционально-ценностного, эстетического восприятия мира и художес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венно-творческой деятельности помогут младшим школьникам при освоении смежных дисциплин, а в дальнейшем станут основой отношения растущего человека к себе, к о</w:t>
      </w:r>
      <w:r w:rsidRPr="002B663F">
        <w:rPr>
          <w:rFonts w:ascii="Times New Roman" w:hAnsi="Times New Roman"/>
          <w:sz w:val="24"/>
          <w:szCs w:val="24"/>
          <w:lang w:eastAsia="ru-RU"/>
        </w:rPr>
        <w:t>к</w:t>
      </w:r>
      <w:r w:rsidRPr="002B663F">
        <w:rPr>
          <w:rFonts w:ascii="Times New Roman" w:hAnsi="Times New Roman"/>
          <w:sz w:val="24"/>
          <w:szCs w:val="24"/>
          <w:lang w:eastAsia="ru-RU"/>
        </w:rPr>
        <w:t>ружающим людям, природе, науке, искусству и культуре в целом.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Направленность на деятельностный и проблемный  подходы в обучении искусству дикт</w:t>
      </w:r>
      <w:r w:rsidRPr="002B663F">
        <w:rPr>
          <w:rFonts w:ascii="Times New Roman" w:hAnsi="Times New Roman"/>
          <w:sz w:val="24"/>
          <w:szCs w:val="24"/>
          <w:lang w:eastAsia="ru-RU"/>
        </w:rPr>
        <w:t>у</w:t>
      </w:r>
      <w:r w:rsidRPr="002B663F">
        <w:rPr>
          <w:rFonts w:ascii="Times New Roman" w:hAnsi="Times New Roman"/>
          <w:sz w:val="24"/>
          <w:szCs w:val="24"/>
          <w:lang w:eastAsia="ru-RU"/>
        </w:rPr>
        <w:t>ет необходимость экспериментирования ребенка с разными художественными материал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ми, понимания их свойств и возможностей для создания выразительного образа. Разноо</w:t>
      </w:r>
      <w:r w:rsidRPr="002B663F">
        <w:rPr>
          <w:rFonts w:ascii="Times New Roman" w:hAnsi="Times New Roman"/>
          <w:sz w:val="24"/>
          <w:szCs w:val="24"/>
          <w:lang w:eastAsia="ru-RU"/>
        </w:rPr>
        <w:t>б</w:t>
      </w:r>
      <w:r w:rsidRPr="002B663F">
        <w:rPr>
          <w:rFonts w:ascii="Times New Roman" w:hAnsi="Times New Roman"/>
          <w:sz w:val="24"/>
          <w:szCs w:val="24"/>
          <w:lang w:eastAsia="ru-RU"/>
        </w:rPr>
        <w:t>разие художественных материалов и техник, используемых на уроках, будет поддерж</w:t>
      </w:r>
      <w:r w:rsidRPr="002B663F">
        <w:rPr>
          <w:rFonts w:ascii="Times New Roman" w:hAnsi="Times New Roman"/>
          <w:sz w:val="24"/>
          <w:szCs w:val="24"/>
          <w:lang w:eastAsia="ru-RU"/>
        </w:rPr>
        <w:t>и</w:t>
      </w:r>
      <w:r w:rsidRPr="002B663F">
        <w:rPr>
          <w:rFonts w:ascii="Times New Roman" w:hAnsi="Times New Roman"/>
          <w:sz w:val="24"/>
          <w:szCs w:val="24"/>
          <w:lang w:eastAsia="ru-RU"/>
        </w:rPr>
        <w:t>вать интерес к художественному творчеству.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Программа содержит некоторые ознакомительные темы, связанные с компьютерной гр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мотностью. Их задача – познакомить учащихся с компьютером как средством, не зам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няющим, а дополняющим  другие средства.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 xml:space="preserve">            Цели курса:</w:t>
      </w:r>
    </w:p>
    <w:p w:rsidR="00E51327" w:rsidRPr="002B663F" w:rsidRDefault="00E51327" w:rsidP="002B663F">
      <w:pPr>
        <w:numPr>
          <w:ilvl w:val="0"/>
          <w:numId w:val="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воспитание эстетических чувств, интереса к изобразительному искусству; обогащение нравственного опыта, представлений о добре и зле; воспитание нравственных чувств, уважение к культуре  народов многонациональной России и других стран;</w:t>
      </w:r>
    </w:p>
    <w:p w:rsidR="00E51327" w:rsidRPr="002B663F" w:rsidRDefault="00E51327" w:rsidP="002B663F">
      <w:pPr>
        <w:numPr>
          <w:ilvl w:val="0"/>
          <w:numId w:val="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развитие воображения, желания  и  умения подходить к любой своей деятельности тво</w:t>
      </w:r>
      <w:r w:rsidRPr="002B663F">
        <w:rPr>
          <w:rFonts w:ascii="Times New Roman" w:hAnsi="Times New Roman"/>
          <w:sz w:val="24"/>
          <w:szCs w:val="24"/>
          <w:lang w:eastAsia="ru-RU"/>
        </w:rPr>
        <w:t>р</w:t>
      </w:r>
      <w:r w:rsidRPr="002B663F">
        <w:rPr>
          <w:rFonts w:ascii="Times New Roman" w:hAnsi="Times New Roman"/>
          <w:sz w:val="24"/>
          <w:szCs w:val="24"/>
          <w:lang w:eastAsia="ru-RU"/>
        </w:rPr>
        <w:t>чески; способности к восприятию искусства  и окружающего мира; умений и навыков с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трудничества в художественной деятельности;</w:t>
      </w:r>
    </w:p>
    <w:p w:rsidR="00E51327" w:rsidRPr="002B663F" w:rsidRDefault="00E51327" w:rsidP="002B663F">
      <w:pPr>
        <w:numPr>
          <w:ilvl w:val="0"/>
          <w:numId w:val="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освоение первоначальных знаний о пластических искусствах: изобразительных, декор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тивно-прикладных, архитектуре и дизайне – их роли в жизни человека и общества;</w:t>
      </w:r>
    </w:p>
    <w:p w:rsidR="00E51327" w:rsidRPr="002B663F" w:rsidRDefault="00E51327" w:rsidP="002B663F">
      <w:pPr>
        <w:tabs>
          <w:tab w:val="left" w:pos="18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 xml:space="preserve">      овладение элементарной художественной грамотой; формирование художественного кругозора и приобретение опыта работы в  различных  видах художественно-творческой деятельности, разными художественными материалами; совершенствование эстетическ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го вкуса.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Место предмета в базисном учебном плане и учебном процессе</w:t>
      </w:r>
    </w:p>
    <w:p w:rsidR="00E51327" w:rsidRPr="002B663F" w:rsidRDefault="00E51327" w:rsidP="00456CFB">
      <w:pPr>
        <w:tabs>
          <w:tab w:val="left" w:pos="566"/>
        </w:tabs>
        <w:autoSpaceDE w:val="0"/>
        <w:spacing w:after="0" w:line="240" w:lineRule="auto"/>
        <w:contextualSpacing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 w:rsidRPr="002B663F">
        <w:rPr>
          <w:rFonts w:ascii="Times New Roman" w:hAnsi="Times New Roman"/>
          <w:iCs/>
          <w:sz w:val="24"/>
          <w:szCs w:val="24"/>
          <w:lang w:eastAsia="ar-SA"/>
        </w:rPr>
        <w:t xml:space="preserve">В учебном плане на изучение изобразительного искусства в </w:t>
      </w:r>
      <w:r>
        <w:rPr>
          <w:rFonts w:ascii="Times New Roman" w:hAnsi="Times New Roman"/>
          <w:iCs/>
          <w:sz w:val="24"/>
          <w:szCs w:val="24"/>
          <w:lang w:eastAsia="ar-SA"/>
        </w:rPr>
        <w:t>1</w:t>
      </w:r>
      <w:r w:rsidRPr="002B663F">
        <w:rPr>
          <w:rFonts w:ascii="Times New Roman" w:hAnsi="Times New Roman"/>
          <w:iCs/>
          <w:sz w:val="24"/>
          <w:szCs w:val="24"/>
          <w:lang w:eastAsia="ar-SA"/>
        </w:rPr>
        <w:t xml:space="preserve"> классе отводится </w:t>
      </w:r>
      <w:r>
        <w:rPr>
          <w:rFonts w:ascii="Times New Roman" w:hAnsi="Times New Roman"/>
          <w:iCs/>
          <w:sz w:val="24"/>
          <w:szCs w:val="24"/>
          <w:lang w:eastAsia="ar-SA"/>
        </w:rPr>
        <w:t>1</w:t>
      </w:r>
      <w:r w:rsidRPr="002B663F">
        <w:rPr>
          <w:rFonts w:ascii="Times New Roman" w:hAnsi="Times New Roman"/>
          <w:iCs/>
          <w:sz w:val="24"/>
          <w:szCs w:val="24"/>
          <w:lang w:eastAsia="ar-SA"/>
        </w:rPr>
        <w:t xml:space="preserve"> час в н</w:t>
      </w:r>
      <w:r w:rsidRPr="002B663F">
        <w:rPr>
          <w:rFonts w:ascii="Times New Roman" w:hAnsi="Times New Roman"/>
          <w:iCs/>
          <w:sz w:val="24"/>
          <w:szCs w:val="24"/>
          <w:lang w:eastAsia="ar-SA"/>
        </w:rPr>
        <w:t>е</w:t>
      </w:r>
      <w:r w:rsidRPr="002B663F">
        <w:rPr>
          <w:rFonts w:ascii="Times New Roman" w:hAnsi="Times New Roman"/>
          <w:iCs/>
          <w:sz w:val="24"/>
          <w:szCs w:val="24"/>
          <w:lang w:eastAsia="ar-SA"/>
        </w:rPr>
        <w:t>делю</w:t>
      </w:r>
      <w:r>
        <w:rPr>
          <w:rFonts w:ascii="Times New Roman" w:hAnsi="Times New Roman"/>
          <w:iCs/>
          <w:sz w:val="24"/>
          <w:szCs w:val="24"/>
          <w:lang w:eastAsia="ar-SA"/>
        </w:rPr>
        <w:t xml:space="preserve"> (</w:t>
      </w:r>
      <w:r w:rsidRPr="002B663F">
        <w:rPr>
          <w:rFonts w:ascii="Times New Roman" w:hAnsi="Times New Roman"/>
          <w:iCs/>
          <w:sz w:val="24"/>
          <w:szCs w:val="24"/>
          <w:lang w:eastAsia="ar-SA"/>
        </w:rPr>
        <w:t>33 учебные недели).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Ценностные ориентиры содержания учебного предмета</w:t>
      </w:r>
    </w:p>
    <w:p w:rsidR="00E51327" w:rsidRPr="002B663F" w:rsidRDefault="00E51327" w:rsidP="00456CF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 xml:space="preserve">Приоритетная цель художественного образования в школе —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 xml:space="preserve">духовно-нравственное развитие </w:t>
      </w:r>
      <w:r w:rsidRPr="002B663F">
        <w:rPr>
          <w:rFonts w:ascii="Times New Roman" w:hAnsi="Times New Roman"/>
          <w:sz w:val="24"/>
          <w:szCs w:val="24"/>
          <w:lang w:eastAsia="ru-RU"/>
        </w:rPr>
        <w:t>ребенка, т. е. формирова</w:t>
      </w:r>
      <w:r w:rsidRPr="002B663F">
        <w:rPr>
          <w:rFonts w:ascii="Times New Roman" w:hAnsi="Times New Roman"/>
          <w:sz w:val="24"/>
          <w:szCs w:val="24"/>
          <w:lang w:eastAsia="ru-RU"/>
        </w:rPr>
        <w:softHyphen/>
        <w:t>ние у него качеств, отвечающих представлениям об и</w:t>
      </w:r>
      <w:r w:rsidRPr="002B663F">
        <w:rPr>
          <w:rFonts w:ascii="Times New Roman" w:hAnsi="Times New Roman"/>
          <w:sz w:val="24"/>
          <w:szCs w:val="24"/>
          <w:lang w:eastAsia="ru-RU"/>
        </w:rPr>
        <w:t>с</w:t>
      </w:r>
      <w:r w:rsidRPr="002B663F">
        <w:rPr>
          <w:rFonts w:ascii="Times New Roman" w:hAnsi="Times New Roman"/>
          <w:sz w:val="24"/>
          <w:szCs w:val="24"/>
          <w:lang w:eastAsia="ru-RU"/>
        </w:rPr>
        <w:t>тинной че</w:t>
      </w:r>
      <w:r w:rsidRPr="002B663F">
        <w:rPr>
          <w:rFonts w:ascii="Times New Roman" w:hAnsi="Times New Roman"/>
          <w:sz w:val="24"/>
          <w:szCs w:val="24"/>
          <w:lang w:eastAsia="ru-RU"/>
        </w:rPr>
        <w:softHyphen/>
        <w:t xml:space="preserve">ловечности, о доброте и культурной полноценности в восприятии мира. </w:t>
      </w:r>
    </w:p>
    <w:p w:rsidR="00E51327" w:rsidRPr="002B663F" w:rsidRDefault="00E51327" w:rsidP="00456CF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Культуросозидающая роль программы состоит также в вос</w:t>
      </w:r>
      <w:r w:rsidRPr="002B663F">
        <w:rPr>
          <w:rFonts w:ascii="Times New Roman" w:hAnsi="Times New Roman"/>
          <w:sz w:val="24"/>
          <w:szCs w:val="24"/>
          <w:lang w:eastAsia="ru-RU"/>
        </w:rPr>
        <w:softHyphen/>
        <w:t xml:space="preserve">питании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гражданственности и патриотизма</w:t>
      </w:r>
      <w:r w:rsidRPr="002B663F">
        <w:rPr>
          <w:rFonts w:ascii="Times New Roman" w:hAnsi="Times New Roman"/>
          <w:sz w:val="24"/>
          <w:szCs w:val="24"/>
          <w:lang w:eastAsia="ru-RU"/>
        </w:rPr>
        <w:t>. Прежде всего ребенок постигает искусство своей Родины, а потом знак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миться с искусством других народов. В основу программы положен принцип «от родного порога в мир общечеловеческой культуры». Россия — часть многообразного и целостного мира. Ребенок шаг за шагом открывает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многообразие культур разных народов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и ценн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стные связи, объединяющие всех людей планеты. Природа и жизнь являются базисом формируемого мироотношения.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Связи искусства с жизнью человека</w:t>
      </w:r>
      <w:r w:rsidRPr="002B663F">
        <w:rPr>
          <w:rFonts w:ascii="Times New Roman" w:hAnsi="Times New Roman"/>
          <w:sz w:val="24"/>
          <w:szCs w:val="24"/>
          <w:lang w:eastAsia="ru-RU"/>
        </w:rPr>
        <w:t>, роль искусства в повсед</w:t>
      </w:r>
      <w:r w:rsidRPr="002B663F">
        <w:rPr>
          <w:rFonts w:ascii="Times New Roman" w:hAnsi="Times New Roman"/>
          <w:sz w:val="24"/>
          <w:szCs w:val="24"/>
          <w:lang w:eastAsia="ru-RU"/>
        </w:rPr>
        <w:softHyphen/>
        <w:t>невном его бытии, в жизни общества, значение искусства в раз</w:t>
      </w:r>
      <w:r w:rsidRPr="002B663F">
        <w:rPr>
          <w:rFonts w:ascii="Times New Roman" w:hAnsi="Times New Roman"/>
          <w:sz w:val="24"/>
          <w:szCs w:val="24"/>
          <w:lang w:eastAsia="ru-RU"/>
        </w:rPr>
        <w:softHyphen/>
        <w:t>витии каждого р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бенка — </w:t>
      </w:r>
      <w:r w:rsidRPr="002B663F">
        <w:rPr>
          <w:rFonts w:ascii="Times New Roman" w:hAnsi="Times New Roman"/>
          <w:bCs/>
          <w:sz w:val="24"/>
          <w:szCs w:val="24"/>
          <w:lang w:eastAsia="ru-RU"/>
        </w:rPr>
        <w:t>главный смысловой стержень курса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</w:t>
      </w:r>
      <w:r w:rsidRPr="002B663F">
        <w:rPr>
          <w:rFonts w:ascii="Times New Roman" w:hAnsi="Times New Roman"/>
          <w:sz w:val="24"/>
          <w:szCs w:val="24"/>
          <w:lang w:eastAsia="ru-RU"/>
        </w:rPr>
        <w:t>Программа построена так, чтобы дать школьникам ясные представления о системе взаимодейст</w:t>
      </w:r>
      <w:r>
        <w:rPr>
          <w:rFonts w:ascii="Times New Roman" w:hAnsi="Times New Roman"/>
          <w:sz w:val="24"/>
          <w:szCs w:val="24"/>
          <w:lang w:eastAsia="ru-RU"/>
        </w:rPr>
        <w:t>вия искусства с жизнью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. Работа на основе наблюдения и эстетического переживания окружающей реальности является важным условием освоения детьми программного материала. Стремление к выражению своего отношения к действительности должно служить источником развития образного мышления. Одна из главных задач курса — развитие у ребенка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интереса к внутреннему миру человека</w:t>
      </w:r>
      <w:r w:rsidRPr="002B663F">
        <w:rPr>
          <w:rFonts w:ascii="Times New Roman" w:hAnsi="Times New Roman"/>
          <w:sz w:val="24"/>
          <w:szCs w:val="24"/>
          <w:lang w:eastAsia="ru-RU"/>
        </w:rPr>
        <w:t>, способности углубления в себя, осознания своих внутренних пережив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ний. Это является залогом развития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способности сопереживани</w:t>
      </w:r>
      <w:r w:rsidRPr="002B663F">
        <w:rPr>
          <w:rFonts w:ascii="Times New Roman" w:hAnsi="Times New Roman"/>
          <w:sz w:val="24"/>
          <w:szCs w:val="24"/>
          <w:lang w:eastAsia="ru-RU"/>
        </w:rPr>
        <w:t>я. Любая тема по иску</w:t>
      </w:r>
      <w:r w:rsidRPr="002B663F">
        <w:rPr>
          <w:rFonts w:ascii="Times New Roman" w:hAnsi="Times New Roman"/>
          <w:sz w:val="24"/>
          <w:szCs w:val="24"/>
          <w:lang w:eastAsia="ru-RU"/>
        </w:rPr>
        <w:t>с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ству должна быть не просто изучена, а прожита, т.е. пропущена через чувства ученика, а это возможно лишь в деятельностной форме,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в форме личного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творческого опыта.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Только тогда, знания и умения по искусству становятся личностно значимыми, связыв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ются с реальной жизнью и эмоционально окрашиваются, происходит развитие личности ребенка, формируется его ценностное отношение к миру.</w:t>
      </w:r>
    </w:p>
    <w:p w:rsidR="00E51327" w:rsidRPr="002B663F" w:rsidRDefault="00E51327" w:rsidP="00456CF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Особый характер художественной информации нельзя адекватно передать словами. Эм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ционально-ценностный, чувственный опыт, выраженный в искусстве, можно постичь только через собственное переживание — 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>проживание художественного образа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в форме художественных действий. Для этого необходимо освоение художественно-образного языка, средств художественной выразительности. Развитая способность к эмоциональн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му уподоблению — основа эстетической отзывчивости. В этом особая сила и своеобразие искусства: его содержание должно быть присвоено ребенком как </w:t>
      </w:r>
      <w:r w:rsidRPr="002B663F">
        <w:rPr>
          <w:rFonts w:ascii="Times New Roman" w:hAnsi="Times New Roman"/>
          <w:iCs/>
          <w:sz w:val="24"/>
          <w:szCs w:val="24"/>
          <w:lang w:eastAsia="ru-RU"/>
        </w:rPr>
        <w:t>собственный чувстве</w:t>
      </w:r>
      <w:r w:rsidRPr="002B663F">
        <w:rPr>
          <w:rFonts w:ascii="Times New Roman" w:hAnsi="Times New Roman"/>
          <w:iCs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iCs/>
          <w:sz w:val="24"/>
          <w:szCs w:val="24"/>
          <w:lang w:eastAsia="ru-RU"/>
        </w:rPr>
        <w:t>ный опыт.</w:t>
      </w:r>
      <w:r w:rsidRPr="002B663F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На этой основе происходит развитие чувств, освоение художественного опыта поколений и эмоционально-ценностных критериев жизни.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освоения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Личностные:</w:t>
      </w:r>
    </w:p>
    <w:p w:rsidR="00E51327" w:rsidRPr="002B663F" w:rsidRDefault="00E51327" w:rsidP="002B663F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ценностно-эстетической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– эмоционально-ценностное отношение к окр</w:t>
      </w:r>
      <w:r w:rsidRPr="002B663F">
        <w:rPr>
          <w:rFonts w:ascii="Times New Roman" w:hAnsi="Times New Roman"/>
          <w:sz w:val="24"/>
          <w:szCs w:val="24"/>
          <w:lang w:eastAsia="ru-RU"/>
        </w:rPr>
        <w:t>у</w:t>
      </w:r>
      <w:r w:rsidRPr="002B663F">
        <w:rPr>
          <w:rFonts w:ascii="Times New Roman" w:hAnsi="Times New Roman"/>
          <w:sz w:val="24"/>
          <w:szCs w:val="24"/>
          <w:lang w:eastAsia="ru-RU"/>
        </w:rPr>
        <w:t>жающему миру (семье, Родине, природе, людям); толерантное принятие разнообразия культурных явлений; художественный вкус и способность к эстетической оценке прои</w:t>
      </w:r>
      <w:r w:rsidRPr="002B663F">
        <w:rPr>
          <w:rFonts w:ascii="Times New Roman" w:hAnsi="Times New Roman"/>
          <w:sz w:val="24"/>
          <w:szCs w:val="24"/>
          <w:lang w:eastAsia="ru-RU"/>
        </w:rPr>
        <w:t>з</w:t>
      </w:r>
      <w:r w:rsidRPr="002B663F">
        <w:rPr>
          <w:rFonts w:ascii="Times New Roman" w:hAnsi="Times New Roman"/>
          <w:sz w:val="24"/>
          <w:szCs w:val="24"/>
          <w:lang w:eastAsia="ru-RU"/>
        </w:rPr>
        <w:t>ведений искусства и явлений окружающей жизни;</w:t>
      </w:r>
    </w:p>
    <w:p w:rsidR="00E51327" w:rsidRPr="002B663F" w:rsidRDefault="00E51327" w:rsidP="002B663F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познавательной (когнитивной) 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– способность к художественному поним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нию мира, умение применять полученные знания в собственной художественно-творческой деятельности;</w:t>
      </w:r>
    </w:p>
    <w:p w:rsidR="00E51327" w:rsidRPr="002B663F" w:rsidRDefault="00E51327" w:rsidP="002B663F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трудовой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– навыки использования различных художественных материалов для работы в разных техниках; стремление использовать художественные умения для со</w:t>
      </w:r>
      <w:r w:rsidRPr="002B663F">
        <w:rPr>
          <w:rFonts w:ascii="Times New Roman" w:hAnsi="Times New Roman"/>
          <w:sz w:val="24"/>
          <w:szCs w:val="24"/>
          <w:lang w:eastAsia="ru-RU"/>
        </w:rPr>
        <w:t>з</w:t>
      </w:r>
      <w:r w:rsidRPr="002B663F">
        <w:rPr>
          <w:rFonts w:ascii="Times New Roman" w:hAnsi="Times New Roman"/>
          <w:sz w:val="24"/>
          <w:szCs w:val="24"/>
          <w:lang w:eastAsia="ru-RU"/>
        </w:rPr>
        <w:t>дания красивых вещей  или их украшения.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Метапредметные: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1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 xml:space="preserve">) </w:t>
      </w: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умение</w:t>
      </w:r>
      <w:r w:rsidRPr="002B663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видеть  и воспринимать проявления художественной культуры  в окружающей жизни (техника, музеи, архитектура, дизайн,    скульптура и др.);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2)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 xml:space="preserve">желание </w:t>
      </w:r>
      <w:r w:rsidRPr="002B663F">
        <w:rPr>
          <w:rFonts w:ascii="Times New Roman" w:hAnsi="Times New Roman"/>
          <w:sz w:val="24"/>
          <w:szCs w:val="24"/>
          <w:lang w:eastAsia="ru-RU"/>
        </w:rPr>
        <w:t>общаться с искусством, участвовать в обсуждении содержания и выразител</w:t>
      </w:r>
      <w:r w:rsidRPr="002B663F">
        <w:rPr>
          <w:rFonts w:ascii="Times New Roman" w:hAnsi="Times New Roman"/>
          <w:sz w:val="24"/>
          <w:szCs w:val="24"/>
          <w:lang w:eastAsia="ru-RU"/>
        </w:rPr>
        <w:t>ь</w:t>
      </w:r>
      <w:r w:rsidRPr="002B663F">
        <w:rPr>
          <w:rFonts w:ascii="Times New Roman" w:hAnsi="Times New Roman"/>
          <w:sz w:val="24"/>
          <w:szCs w:val="24"/>
          <w:lang w:eastAsia="ru-RU"/>
        </w:rPr>
        <w:t>ных средств произведений искусства;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3)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активное</w:t>
      </w:r>
      <w:r w:rsidRPr="002B663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использовании языка изобразительного искусства и различных художестве</w:t>
      </w:r>
      <w:r w:rsidRPr="002B663F">
        <w:rPr>
          <w:rFonts w:ascii="Times New Roman" w:hAnsi="Times New Roman"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sz w:val="24"/>
          <w:szCs w:val="24"/>
          <w:lang w:eastAsia="ru-RU"/>
        </w:rPr>
        <w:t>ных материалов для  освоения содержания   разных учебных предметов (литературы, о</w:t>
      </w:r>
      <w:r w:rsidRPr="002B663F">
        <w:rPr>
          <w:rFonts w:ascii="Times New Roman" w:hAnsi="Times New Roman"/>
          <w:sz w:val="24"/>
          <w:szCs w:val="24"/>
          <w:lang w:eastAsia="ru-RU"/>
        </w:rPr>
        <w:t>к</w:t>
      </w:r>
      <w:r w:rsidRPr="002B663F">
        <w:rPr>
          <w:rFonts w:ascii="Times New Roman" w:hAnsi="Times New Roman"/>
          <w:sz w:val="24"/>
          <w:szCs w:val="24"/>
          <w:lang w:eastAsia="ru-RU"/>
        </w:rPr>
        <w:t>ружающего мира, родного языка и др.);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обогащение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ключевых компетенций (коммуникативных, деятельностных и др.)  худ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жественно-эстетическим содержанием;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умение</w:t>
      </w:r>
      <w:r w:rsidRPr="002B663F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организовывать самостоятельную художес</w:t>
      </w:r>
      <w:r>
        <w:rPr>
          <w:rFonts w:ascii="Times New Roman" w:hAnsi="Times New Roman"/>
          <w:sz w:val="24"/>
          <w:szCs w:val="24"/>
          <w:lang w:eastAsia="ru-RU"/>
        </w:rPr>
        <w:t>твенно-творческую деятельность,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 выбирать средства для  реализации художественного замысла;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  <w:r w:rsidRPr="002B663F">
        <w:rPr>
          <w:rFonts w:ascii="Times New Roman" w:hAnsi="Times New Roman"/>
          <w:sz w:val="24"/>
          <w:szCs w:val="24"/>
          <w:lang w:eastAsia="ru-RU"/>
        </w:rPr>
        <w:t>:</w:t>
      </w:r>
    </w:p>
    <w:p w:rsidR="00E51327" w:rsidRPr="002B663F" w:rsidRDefault="00E51327" w:rsidP="002B663F">
      <w:pPr>
        <w:numPr>
          <w:ilvl w:val="0"/>
          <w:numId w:val="3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познавательной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– понимание значения искусства в жизни человека и общес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ва; восприятие и характеристика художественных образов, представленных в произвед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ниях искусства; умение различать основные виды и жанры пластических искусств, хара</w:t>
      </w:r>
      <w:r w:rsidRPr="002B663F">
        <w:rPr>
          <w:rFonts w:ascii="Times New Roman" w:hAnsi="Times New Roman"/>
          <w:sz w:val="24"/>
          <w:szCs w:val="24"/>
          <w:lang w:eastAsia="ru-RU"/>
        </w:rPr>
        <w:t>к</w:t>
      </w:r>
      <w:r w:rsidRPr="002B663F">
        <w:rPr>
          <w:rFonts w:ascii="Times New Roman" w:hAnsi="Times New Roman"/>
          <w:sz w:val="24"/>
          <w:szCs w:val="24"/>
          <w:lang w:eastAsia="ru-RU"/>
        </w:rPr>
        <w:t>теризовать их специфику; сформированность представлений о ведущих музеях России и художественных музеях своего региона;</w:t>
      </w:r>
    </w:p>
    <w:p w:rsidR="00E51327" w:rsidRPr="002B663F" w:rsidRDefault="00E51327" w:rsidP="002B663F">
      <w:pPr>
        <w:numPr>
          <w:ilvl w:val="0"/>
          <w:numId w:val="3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ценностно-эстетической сфере</w:t>
      </w:r>
      <w:r w:rsidRPr="002B663F">
        <w:rPr>
          <w:rFonts w:ascii="Times New Roman" w:hAnsi="Times New Roman"/>
          <w:i/>
          <w:sz w:val="24"/>
          <w:szCs w:val="24"/>
          <w:lang w:eastAsia="ru-RU"/>
        </w:rPr>
        <w:t xml:space="preserve"> – </w:t>
      </w:r>
      <w:r w:rsidRPr="002B663F">
        <w:rPr>
          <w:rFonts w:ascii="Times New Roman" w:hAnsi="Times New Roman"/>
          <w:sz w:val="24"/>
          <w:szCs w:val="24"/>
          <w:lang w:eastAsia="ru-RU"/>
        </w:rPr>
        <w:t>умение различать и передавать в художественно-творческой  деятельности характер, эмоциональное состояние и  свое отношение к прир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го);  проявление устойчивого интереса к художественным традициям своего и других н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родов; </w:t>
      </w:r>
    </w:p>
    <w:p w:rsidR="00E51327" w:rsidRPr="002B663F" w:rsidRDefault="00E51327" w:rsidP="002B663F">
      <w:pPr>
        <w:numPr>
          <w:ilvl w:val="0"/>
          <w:numId w:val="3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коммуникативной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-  способность высказывать суждения о художественных особенностях произведений, изображающих природу и человека в различных  эмоци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нальных состояниях; умение обсуждать коллективные результаты художественно-творческой деятельности;</w:t>
      </w:r>
    </w:p>
    <w:p w:rsidR="00E51327" w:rsidRPr="002B663F" w:rsidRDefault="00E51327" w:rsidP="002B663F">
      <w:pPr>
        <w:numPr>
          <w:ilvl w:val="0"/>
          <w:numId w:val="3"/>
        </w:numPr>
        <w:tabs>
          <w:tab w:val="left" w:pos="180"/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i/>
          <w:sz w:val="24"/>
          <w:szCs w:val="24"/>
          <w:lang w:eastAsia="ru-RU"/>
        </w:rPr>
        <w:t>в трудовой сфере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-  умение использовать различные материалы и средства художес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венной выразительности для передачи замысла в собственной художественной деятельн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В результате изучения предмета « Изобразительное искусство» у обучающихся: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•будут сформированы основы художественной культуры: представления о специфике и</w:t>
      </w:r>
      <w:r w:rsidRPr="002B663F">
        <w:rPr>
          <w:rFonts w:ascii="Times New Roman" w:hAnsi="Times New Roman"/>
          <w:sz w:val="24"/>
          <w:szCs w:val="24"/>
          <w:lang w:eastAsia="ru-RU"/>
        </w:rPr>
        <w:t>с</w:t>
      </w:r>
      <w:r w:rsidRPr="002B663F">
        <w:rPr>
          <w:rFonts w:ascii="Times New Roman" w:hAnsi="Times New Roman"/>
          <w:sz w:val="24"/>
          <w:szCs w:val="24"/>
          <w:lang w:eastAsia="ru-RU"/>
        </w:rPr>
        <w:t>кусства, потребность в художественном творчестве и в общении с искусством;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начнут развиваться образное мышление, наблюдательность и воображение, творч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сп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собности, эстетические чувства, формироваться основы анализа произведения искусства;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формируются основы духовно-нравственных ценностей личности, будет проявляться эмоционально-ценностное отношение к миру, художественный вкус;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появится способность к реализации творческого потенциала в духовной, художественно-продуктивной деятельности, разовьется трудолюбие, открытость миру, диалогичность;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•установится осознанное уважение и принятие традиций, форм культурного -исторической, социальной и духовной жизни родного края, наполнятся конкретным с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держание понятия Отечество» ,«родная земля», «моя семья и род», «мой дом», разовьется принятие культуры и духовных традиций много национального народа Российской Фед</w:t>
      </w:r>
      <w:r w:rsidRPr="002B663F">
        <w:rPr>
          <w:rFonts w:ascii="Times New Roman" w:hAnsi="Times New Roman"/>
          <w:sz w:val="24"/>
          <w:szCs w:val="24"/>
          <w:lang w:eastAsia="ru-RU"/>
        </w:rPr>
        <w:t>е</w:t>
      </w:r>
      <w:r w:rsidRPr="002B663F">
        <w:rPr>
          <w:rFonts w:ascii="Times New Roman" w:hAnsi="Times New Roman"/>
          <w:sz w:val="24"/>
          <w:szCs w:val="24"/>
          <w:lang w:eastAsia="ru-RU"/>
        </w:rPr>
        <w:t>рации, зародится социально ориентированный и взгляд на мир;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будут заложены основы российской гражданской идентичности, чувства гордости за свою Родину, появится осознание своей этнической и национальной принадлежности, о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ветственности за общее благополучие.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Обучающиеся: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2B663F">
        <w:rPr>
          <w:rFonts w:ascii="Times New Roman" w:hAnsi="Times New Roman"/>
          <w:sz w:val="24"/>
          <w:szCs w:val="24"/>
          <w:lang w:eastAsia="ru-RU"/>
        </w:rPr>
        <w:t>• овладеют умениями и навыками восприятия произведений искусства; смогут понимать образную природу искусства; давать эстетическую оценку явлениям о</w:t>
      </w:r>
      <w:r w:rsidRPr="002B663F">
        <w:rPr>
          <w:rFonts w:ascii="Times New Roman" w:hAnsi="Times New Roman"/>
          <w:sz w:val="24"/>
          <w:szCs w:val="24"/>
          <w:lang w:eastAsia="ru-RU"/>
        </w:rPr>
        <w:t>к</w:t>
      </w:r>
      <w:r w:rsidRPr="002B663F">
        <w:rPr>
          <w:rFonts w:ascii="Times New Roman" w:hAnsi="Times New Roman"/>
          <w:sz w:val="24"/>
          <w:szCs w:val="24"/>
          <w:lang w:eastAsia="ru-RU"/>
        </w:rPr>
        <w:t>ружающего мира;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получат навыки сотрудничества со взрослыми и сверстника научатся вести диалог, уч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ствовать в обсуждении значимых явлений жизни и искусства;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научатся различать виды и жанры искусства, смогут называть ведущие художественные музеи России (и своего региона);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• будут использовать выразительные средства для воплощения собственного художес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венно-творческого замысла; смогут выполнять простые рисунки и орнаментальные ко</w:t>
      </w:r>
      <w:r w:rsidRPr="002B663F">
        <w:rPr>
          <w:rFonts w:ascii="Times New Roman" w:hAnsi="Times New Roman"/>
          <w:sz w:val="24"/>
          <w:szCs w:val="24"/>
          <w:lang w:eastAsia="ru-RU"/>
        </w:rPr>
        <w:t>м</w:t>
      </w:r>
      <w:r w:rsidRPr="002B663F">
        <w:rPr>
          <w:rFonts w:ascii="Times New Roman" w:hAnsi="Times New Roman"/>
          <w:sz w:val="24"/>
          <w:szCs w:val="24"/>
          <w:lang w:eastAsia="ru-RU"/>
        </w:rPr>
        <w:t>позиции, используя язык компьютерной графики в программе Paint.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Содержание программы:</w:t>
      </w:r>
    </w:p>
    <w:p w:rsidR="00E51327" w:rsidRPr="002B663F" w:rsidRDefault="00E51327" w:rsidP="002B663F">
      <w:pPr>
        <w:pStyle w:val="ParagraphStyle"/>
        <w:tabs>
          <w:tab w:val="left" w:pos="0"/>
        </w:tabs>
        <w:spacing w:line="252" w:lineRule="auto"/>
        <w:jc w:val="both"/>
        <w:rPr>
          <w:rFonts w:ascii="Times New Roman" w:hAnsi="Times New Roman"/>
        </w:rPr>
      </w:pPr>
      <w:r w:rsidRPr="002B663F">
        <w:rPr>
          <w:rFonts w:ascii="Times New Roman" w:hAnsi="Times New Roman"/>
          <w:b/>
          <w:bCs/>
          <w:color w:val="000000"/>
        </w:rPr>
        <w:t>Ты изображаешь. Знакомство</w:t>
      </w:r>
      <w:r w:rsidRPr="002B663F">
        <w:rPr>
          <w:rFonts w:ascii="Times New Roman" w:hAnsi="Times New Roman"/>
        </w:rPr>
        <w:t xml:space="preserve"> </w:t>
      </w:r>
      <w:r w:rsidRPr="002B663F">
        <w:rPr>
          <w:rFonts w:ascii="Times New Roman" w:hAnsi="Times New Roman"/>
          <w:b/>
          <w:bCs/>
          <w:color w:val="000000"/>
        </w:rPr>
        <w:t xml:space="preserve">с Мастером Изображения (8 ч). </w:t>
      </w:r>
      <w:r w:rsidRPr="002B663F">
        <w:rPr>
          <w:rFonts w:ascii="Times New Roman" w:hAnsi="Times New Roman"/>
        </w:rPr>
        <w:t>Изображения всюду в</w:t>
      </w:r>
      <w:r w:rsidRPr="002B663F">
        <w:rPr>
          <w:rFonts w:ascii="Times New Roman" w:hAnsi="Times New Roman"/>
        </w:rPr>
        <w:t>о</w:t>
      </w:r>
      <w:r w:rsidRPr="002B663F">
        <w:rPr>
          <w:rFonts w:ascii="Times New Roman" w:hAnsi="Times New Roman"/>
        </w:rPr>
        <w:t>круг нас. Мастер Изображения учит видеть. Изображать можно пятном. Изображать мо</w:t>
      </w:r>
      <w:r w:rsidRPr="002B663F">
        <w:rPr>
          <w:rFonts w:ascii="Times New Roman" w:hAnsi="Times New Roman"/>
        </w:rPr>
        <w:t>ж</w:t>
      </w:r>
      <w:r w:rsidRPr="002B663F">
        <w:rPr>
          <w:rFonts w:ascii="Times New Roman" w:hAnsi="Times New Roman"/>
        </w:rPr>
        <w:t>но в объеме. Изображать можно линией. Разноцветные краски. Изображать можно и то, что невидимо. Художники и зрители (обобщение темы).</w:t>
      </w:r>
    </w:p>
    <w:p w:rsidR="00E51327" w:rsidRPr="002B663F" w:rsidRDefault="00E51327" w:rsidP="002B663F">
      <w:pPr>
        <w:pStyle w:val="ParagraphStyle"/>
        <w:tabs>
          <w:tab w:val="left" w:pos="0"/>
        </w:tabs>
        <w:spacing w:line="252" w:lineRule="auto"/>
        <w:jc w:val="both"/>
        <w:rPr>
          <w:rFonts w:ascii="Times New Roman" w:hAnsi="Times New Roman"/>
        </w:rPr>
      </w:pPr>
      <w:r w:rsidRPr="002B663F">
        <w:rPr>
          <w:rFonts w:ascii="Times New Roman" w:hAnsi="Times New Roman"/>
          <w:b/>
          <w:bCs/>
        </w:rPr>
        <w:t xml:space="preserve">Ты украшаешь. Знакомство с Мастером Украшения (8 ч). </w:t>
      </w:r>
      <w:r w:rsidRPr="002B663F">
        <w:rPr>
          <w:rFonts w:ascii="Times New Roman" w:hAnsi="Times New Roman"/>
        </w:rPr>
        <w:t>Мир полон украшений. Кр</w:t>
      </w:r>
      <w:r w:rsidRPr="002B663F">
        <w:rPr>
          <w:rFonts w:ascii="Times New Roman" w:hAnsi="Times New Roman"/>
        </w:rPr>
        <w:t>а</w:t>
      </w:r>
      <w:r w:rsidRPr="002B663F">
        <w:rPr>
          <w:rFonts w:ascii="Times New Roman" w:hAnsi="Times New Roman"/>
        </w:rPr>
        <w:t>соту надо уметь замечать. Узоры, которые создали люди. Как украшает себя человек. Мастер Украшения помогает сделать праздник (обобщение темы).</w:t>
      </w:r>
    </w:p>
    <w:p w:rsidR="00E51327" w:rsidRPr="002B663F" w:rsidRDefault="00E51327" w:rsidP="002B663F">
      <w:pPr>
        <w:pStyle w:val="ParagraphStyle"/>
        <w:tabs>
          <w:tab w:val="left" w:pos="0"/>
        </w:tabs>
        <w:spacing w:line="252" w:lineRule="auto"/>
        <w:jc w:val="both"/>
        <w:rPr>
          <w:rFonts w:ascii="Times New Roman" w:hAnsi="Times New Roman"/>
          <w:color w:val="000000"/>
        </w:rPr>
      </w:pPr>
      <w:r w:rsidRPr="002B663F">
        <w:rPr>
          <w:rFonts w:ascii="Times New Roman" w:hAnsi="Times New Roman"/>
          <w:b/>
          <w:bCs/>
        </w:rPr>
        <w:t xml:space="preserve">Ты строишь. Знакомство с Мастером Постройки (11 ч). </w:t>
      </w:r>
      <w:r w:rsidRPr="002B663F">
        <w:rPr>
          <w:rFonts w:ascii="Times New Roman" w:hAnsi="Times New Roman"/>
          <w:color w:val="000000"/>
        </w:rPr>
        <w:t>Постройки в нашей жизни. Дома бывают разными. Домики, которые построила природа. Дом снаружи и внутри. Строим город. Все имеет свое строение. Строим вещи. Город, в котором мы живем (обобщение темы).</w:t>
      </w:r>
    </w:p>
    <w:p w:rsidR="00E51327" w:rsidRPr="002B663F" w:rsidRDefault="00E51327" w:rsidP="002B663F">
      <w:pPr>
        <w:pStyle w:val="ParagraphStyle"/>
        <w:tabs>
          <w:tab w:val="left" w:pos="0"/>
        </w:tabs>
        <w:spacing w:line="252" w:lineRule="auto"/>
        <w:jc w:val="both"/>
        <w:rPr>
          <w:rFonts w:ascii="Times New Roman" w:hAnsi="Times New Roman"/>
        </w:rPr>
      </w:pPr>
      <w:r w:rsidRPr="002B663F">
        <w:rPr>
          <w:rFonts w:ascii="Times New Roman" w:hAnsi="Times New Roman"/>
          <w:b/>
          <w:bCs/>
        </w:rPr>
        <w:t>Изображение, Украшение и Постройка всегда помогают друг другу (6 ч).</w:t>
      </w:r>
      <w:r w:rsidRPr="002B663F">
        <w:rPr>
          <w:rFonts w:ascii="Times New Roman" w:hAnsi="Times New Roman"/>
        </w:rPr>
        <w:t xml:space="preserve"> Три Брата-Мастера всегда трудятся вместе. «Сказочная страна». Создание панно. «Праздник весны». Конструирование из бумаги. Урок любования. Ум</w:t>
      </w:r>
      <w:r>
        <w:rPr>
          <w:rFonts w:ascii="Times New Roman" w:hAnsi="Times New Roman"/>
        </w:rPr>
        <w:t>ение видеть. Здравствуй, лето!</w:t>
      </w:r>
    </w:p>
    <w:p w:rsidR="00E51327" w:rsidRPr="002B663F" w:rsidRDefault="00E51327" w:rsidP="00456C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В результате изучения курса «Изобразительное искусство» в 1 классе должны быть достигнуты определенные результаты</w:t>
      </w:r>
    </w:p>
    <w:p w:rsidR="00E51327" w:rsidRPr="002B663F" w:rsidRDefault="00E51327" w:rsidP="002B663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Личностные результаты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чувство гордости за культуру и искусство Родины, своего народа;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уважительное отношение к культуре и искусству др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>народов страны и мира в целом;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понимание особой роли культуры и  искусства в жизни общества и каждого отдельного человека;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эстетических чувств, художественно-творческого мышления, набл</w:t>
      </w:r>
      <w:r w:rsidRPr="002B663F">
        <w:rPr>
          <w:rFonts w:ascii="Times New Roman" w:hAnsi="Times New Roman"/>
          <w:sz w:val="24"/>
          <w:szCs w:val="24"/>
          <w:lang w:eastAsia="ru-RU"/>
        </w:rPr>
        <w:t>ю</w:t>
      </w:r>
      <w:r w:rsidRPr="002B663F">
        <w:rPr>
          <w:rFonts w:ascii="Times New Roman" w:hAnsi="Times New Roman"/>
          <w:sz w:val="24"/>
          <w:szCs w:val="24"/>
          <w:lang w:eastAsia="ru-RU"/>
        </w:rPr>
        <w:t>дательности и фантазии;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эстетических потребностей — потребностей в общении с искусс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вом, природой, потребностей в творческом  отношении к окружающему миру, потребн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стей в самостоятельной практической творческой деятельности;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овладение навыками коллективной деятельности в процессе совместной творческой р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боты в команде одноклассников под руководством учителя;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сотрудничать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2B663F">
        <w:rPr>
          <w:rFonts w:ascii="Times New Roman" w:hAnsi="Times New Roman"/>
          <w:sz w:val="24"/>
          <w:szCs w:val="24"/>
          <w:lang w:eastAsia="ru-RU"/>
        </w:rPr>
        <w:t>с товарищами в процессе совместной деятельности, соотносить свою часть работы с общим замыслом;</w:t>
      </w:r>
    </w:p>
    <w:p w:rsidR="00E51327" w:rsidRPr="002B663F" w:rsidRDefault="00E51327" w:rsidP="002B663F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обсуждать и анализировать собственную  художественную деятельность  и раб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ту одноклассников с позиций творческих задач данной темы, с точки зрения содержания и средств его выражения.</w:t>
      </w:r>
    </w:p>
    <w:p w:rsidR="00E51327" w:rsidRPr="002B663F" w:rsidRDefault="00E51327" w:rsidP="002B663F">
      <w:pPr>
        <w:tabs>
          <w:tab w:val="num" w:pos="18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Метапредметными результатами</w:t>
      </w:r>
      <w:r w:rsidRPr="002B663F">
        <w:rPr>
          <w:rFonts w:ascii="Times New Roman" w:hAnsi="Times New Roman"/>
          <w:sz w:val="24"/>
          <w:szCs w:val="24"/>
          <w:lang w:eastAsia="ru-RU"/>
        </w:rPr>
        <w:t> изучения курса «Изобразительное искусство» 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в 1-м классе</w:t>
      </w:r>
      <w:r w:rsidRPr="002B663F">
        <w:rPr>
          <w:rFonts w:ascii="Times New Roman" w:hAnsi="Times New Roman"/>
          <w:sz w:val="24"/>
          <w:szCs w:val="24"/>
          <w:lang w:eastAsia="ru-RU"/>
        </w:rPr>
        <w:t> являются формирование следующих универсальных учебных действий (УУД).</w:t>
      </w:r>
    </w:p>
    <w:p w:rsidR="00E51327" w:rsidRPr="002B663F" w:rsidRDefault="00E51327" w:rsidP="002B663F">
      <w:pPr>
        <w:tabs>
          <w:tab w:val="num" w:pos="18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Регулятивные УУД:</w:t>
      </w:r>
    </w:p>
    <w:p w:rsidR="00E51327" w:rsidRPr="002B663F" w:rsidRDefault="00E51327" w:rsidP="002B663F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Проговаривать последовательность действий на уроке;</w:t>
      </w:r>
    </w:p>
    <w:p w:rsidR="00E51327" w:rsidRPr="002B663F" w:rsidRDefault="00E51327" w:rsidP="002B663F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Работать по предложенному учителем плану;</w:t>
      </w:r>
    </w:p>
    <w:p w:rsidR="00E51327" w:rsidRPr="002B663F" w:rsidRDefault="00E51327" w:rsidP="002B663F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Отличать верно выполненное задание от неверного;</w:t>
      </w:r>
    </w:p>
    <w:p w:rsidR="00E51327" w:rsidRPr="002B663F" w:rsidRDefault="00E51327" w:rsidP="002B663F">
      <w:pPr>
        <w:numPr>
          <w:ilvl w:val="0"/>
          <w:numId w:val="5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Совместно с учителем и другими учениками давать эмоциональную оценку деятельн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сти класса на уроке.</w:t>
      </w:r>
    </w:p>
    <w:p w:rsidR="00E51327" w:rsidRPr="002B663F" w:rsidRDefault="00E51327" w:rsidP="002B663F">
      <w:pPr>
        <w:tabs>
          <w:tab w:val="num" w:pos="18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Познавательные УУД:</w:t>
      </w:r>
    </w:p>
    <w:p w:rsidR="00E51327" w:rsidRPr="002B663F" w:rsidRDefault="00E51327" w:rsidP="002B663F">
      <w:pPr>
        <w:numPr>
          <w:ilvl w:val="0"/>
          <w:numId w:val="6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Ориентироваться в своей системе знаний: отличать новое от уже известного с помощью учителя;</w:t>
      </w:r>
    </w:p>
    <w:p w:rsidR="00E51327" w:rsidRPr="002B663F" w:rsidRDefault="00E51327" w:rsidP="002B663F">
      <w:pPr>
        <w:numPr>
          <w:ilvl w:val="0"/>
          <w:numId w:val="6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Ориентироваться в учебнике (на развороте, в оглавлении, в словаре);</w:t>
      </w:r>
    </w:p>
    <w:p w:rsidR="00E51327" w:rsidRPr="002B663F" w:rsidRDefault="00E51327" w:rsidP="002B663F">
      <w:pPr>
        <w:numPr>
          <w:ilvl w:val="0"/>
          <w:numId w:val="6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Добывать новые знания: находить ответы на вопросы, используя учебник, свой жизне</w:t>
      </w:r>
      <w:r w:rsidRPr="002B663F">
        <w:rPr>
          <w:rFonts w:ascii="Times New Roman" w:hAnsi="Times New Roman"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sz w:val="24"/>
          <w:szCs w:val="24"/>
          <w:lang w:eastAsia="ru-RU"/>
        </w:rPr>
        <w:t>ный опыт и информацию, полученную на уроке;</w:t>
      </w:r>
    </w:p>
    <w:p w:rsidR="00E51327" w:rsidRPr="002B663F" w:rsidRDefault="00E51327" w:rsidP="002B663F">
      <w:pPr>
        <w:numPr>
          <w:ilvl w:val="0"/>
          <w:numId w:val="6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Перерабатывать полученную информацию: делать выводы в результате совместной р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боты всего класса;</w:t>
      </w:r>
    </w:p>
    <w:p w:rsidR="00E51327" w:rsidRPr="002B663F" w:rsidRDefault="00E51327" w:rsidP="002B663F">
      <w:pPr>
        <w:numPr>
          <w:ilvl w:val="0"/>
          <w:numId w:val="6"/>
        </w:numPr>
        <w:tabs>
          <w:tab w:val="clear" w:pos="720"/>
          <w:tab w:val="num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Сравнивать и группировать произведения изобразительного искусства (по изобраз</w:t>
      </w:r>
      <w:r w:rsidRPr="002B663F">
        <w:rPr>
          <w:rFonts w:ascii="Times New Roman" w:hAnsi="Times New Roman"/>
          <w:sz w:val="24"/>
          <w:szCs w:val="24"/>
          <w:lang w:eastAsia="ru-RU"/>
        </w:rPr>
        <w:t>и</w:t>
      </w:r>
      <w:r w:rsidRPr="002B663F">
        <w:rPr>
          <w:rFonts w:ascii="Times New Roman" w:hAnsi="Times New Roman"/>
          <w:sz w:val="24"/>
          <w:szCs w:val="24"/>
          <w:lang w:eastAsia="ru-RU"/>
        </w:rPr>
        <w:t>тельным средствам, жанрам и т.д.).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Коммуникативные УУД:</w:t>
      </w:r>
    </w:p>
    <w:p w:rsidR="00E51327" w:rsidRPr="002B663F" w:rsidRDefault="00E51327" w:rsidP="00456CF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Пользоваться языком изобразительного искусства;</w:t>
      </w:r>
    </w:p>
    <w:p w:rsidR="00E51327" w:rsidRPr="002B663F" w:rsidRDefault="00E51327" w:rsidP="00456CF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Слушать и понимать высказывания собеседников;</w:t>
      </w:r>
    </w:p>
    <w:p w:rsidR="00E51327" w:rsidRPr="002B663F" w:rsidRDefault="00E51327" w:rsidP="00456CFB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Согласованно работать в группе.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Предметными результатами</w:t>
      </w:r>
      <w:r w:rsidRPr="002B663F">
        <w:rPr>
          <w:rFonts w:ascii="Times New Roman" w:hAnsi="Times New Roman"/>
          <w:sz w:val="24"/>
          <w:szCs w:val="24"/>
          <w:lang w:eastAsia="ru-RU"/>
        </w:rPr>
        <w:t> изучения курса «Изобразительное искусство» 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в 1-м кла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с</w:t>
      </w:r>
      <w:r w:rsidRPr="002B663F">
        <w:rPr>
          <w:rFonts w:ascii="Times New Roman" w:hAnsi="Times New Roman"/>
          <w:b/>
          <w:bCs/>
          <w:sz w:val="24"/>
          <w:szCs w:val="24"/>
          <w:lang w:eastAsia="ru-RU"/>
        </w:rPr>
        <w:t>се</w:t>
      </w:r>
      <w:r w:rsidRPr="002B663F">
        <w:rPr>
          <w:rFonts w:ascii="Times New Roman" w:hAnsi="Times New Roman"/>
          <w:sz w:val="24"/>
          <w:szCs w:val="24"/>
          <w:lang w:eastAsia="ru-RU"/>
        </w:rPr>
        <w:t> являются формирование следующих знаний и умений:</w:t>
      </w:r>
    </w:p>
    <w:p w:rsidR="00E51327" w:rsidRPr="0007083A" w:rsidRDefault="00E51327" w:rsidP="0007083A">
      <w:pPr>
        <w:pStyle w:val="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07083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2"/>
          <w:sz w:val="24"/>
        </w:rPr>
        <w:t xml:space="preserve">различать основные виды художественной деятельности </w:t>
      </w:r>
      <w:r w:rsidRPr="0007083A">
        <w:rPr>
          <w:sz w:val="24"/>
        </w:rPr>
        <w:t>(рисунок, живопись, скуль</w:t>
      </w:r>
      <w:r w:rsidRPr="0007083A">
        <w:rPr>
          <w:sz w:val="24"/>
        </w:rPr>
        <w:t>п</w:t>
      </w:r>
      <w:r w:rsidRPr="0007083A">
        <w:rPr>
          <w:sz w:val="24"/>
        </w:rPr>
        <w:t>тура, художественное конструирование и дизайн, декоративно­прикладное искусство) и участвовать в художественно­творческой деятельности, используя различные художес</w:t>
      </w:r>
      <w:r w:rsidRPr="0007083A">
        <w:rPr>
          <w:sz w:val="24"/>
        </w:rPr>
        <w:t>т</w:t>
      </w:r>
      <w:r w:rsidRPr="0007083A">
        <w:rPr>
          <w:sz w:val="24"/>
        </w:rPr>
        <w:t>венные материалы и приёмы работы с ними для передачи собственного замысла;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2"/>
          <w:sz w:val="24"/>
        </w:rPr>
        <w:t>различать основные виды и жанры пластических ис</w:t>
      </w:r>
      <w:r w:rsidRPr="0007083A">
        <w:rPr>
          <w:sz w:val="24"/>
        </w:rPr>
        <w:t>кусств, понимать их специфику;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pacing w:val="-2"/>
          <w:sz w:val="24"/>
        </w:rPr>
      </w:pPr>
      <w:r w:rsidRPr="0007083A">
        <w:rPr>
          <w:spacing w:val="-2"/>
          <w:sz w:val="24"/>
        </w:rPr>
        <w:t>эмоционально­ценностно относиться к природе, человеку, обществу; различать и пер</w:t>
      </w:r>
      <w:r w:rsidRPr="0007083A">
        <w:rPr>
          <w:spacing w:val="-2"/>
          <w:sz w:val="24"/>
        </w:rPr>
        <w:t>е</w:t>
      </w:r>
      <w:r w:rsidRPr="0007083A">
        <w:rPr>
          <w:spacing w:val="-2"/>
          <w:sz w:val="24"/>
        </w:rPr>
        <w:t>давать в художественно­творческой деятельности характер, эмоциональные состояния и своё отношение к ним средствами художественного образного языка;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-2"/>
          <w:sz w:val="24"/>
        </w:rPr>
        <w:t>приводить примеры ведущих художественных музеев Рос</w:t>
      </w:r>
      <w:r w:rsidRPr="0007083A">
        <w:rPr>
          <w:sz w:val="24"/>
        </w:rPr>
        <w:t>сии и художественных музеев своего региона, показывать на примерах их роль и назначение.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создавать простые композиции на заданную тему на плоскости и в пространстве;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2"/>
          <w:sz w:val="24"/>
        </w:rPr>
        <w:t xml:space="preserve">использовать выразительные средства изобразительного искусства: композицию, форму, ритм, линию, цвет, объём, </w:t>
      </w:r>
      <w:r w:rsidRPr="0007083A">
        <w:rPr>
          <w:sz w:val="24"/>
        </w:rPr>
        <w:t>фактуру; различные художественные материалы для воплощения собственного художественно­творческого замысла;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2"/>
          <w:sz w:val="24"/>
        </w:rPr>
        <w:t xml:space="preserve">различать основные и составные, тёплые и холодные </w:t>
      </w:r>
      <w:r w:rsidRPr="0007083A">
        <w:rPr>
          <w:sz w:val="24"/>
        </w:rPr>
        <w:t>цвета; изменять их эмоционал</w:t>
      </w:r>
      <w:r w:rsidRPr="0007083A">
        <w:rPr>
          <w:sz w:val="24"/>
        </w:rPr>
        <w:t>ь</w:t>
      </w:r>
      <w:r w:rsidRPr="0007083A">
        <w:rPr>
          <w:sz w:val="24"/>
        </w:rPr>
        <w:t xml:space="preserve">ную напряжённость с помощью смешивания с белой и чёрной красками; использовать </w:t>
      </w:r>
      <w:r w:rsidRPr="0007083A">
        <w:rPr>
          <w:spacing w:val="2"/>
          <w:sz w:val="24"/>
        </w:rPr>
        <w:t xml:space="preserve">их для передачи художественного замысла в собственной </w:t>
      </w:r>
      <w:r w:rsidRPr="0007083A">
        <w:rPr>
          <w:sz w:val="24"/>
        </w:rPr>
        <w:t>учебно­творческой деятельности;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pacing w:val="-2"/>
          <w:sz w:val="24"/>
        </w:rPr>
      </w:pPr>
      <w:r w:rsidRPr="0007083A">
        <w:rPr>
          <w:spacing w:val="2"/>
          <w:sz w:val="24"/>
        </w:rPr>
        <w:t xml:space="preserve">создавать средствами живописи, графики, скульптуры, </w:t>
      </w:r>
      <w:r w:rsidRPr="0007083A">
        <w:rPr>
          <w:sz w:val="24"/>
        </w:rPr>
        <w:t>декоративно­прикладного и</w:t>
      </w:r>
      <w:r w:rsidRPr="0007083A">
        <w:rPr>
          <w:sz w:val="24"/>
        </w:rPr>
        <w:t>с</w:t>
      </w:r>
      <w:r w:rsidRPr="0007083A">
        <w:rPr>
          <w:sz w:val="24"/>
        </w:rPr>
        <w:t>кусства образ человека: переда</w:t>
      </w:r>
      <w:r w:rsidRPr="0007083A">
        <w:rPr>
          <w:spacing w:val="-2"/>
          <w:sz w:val="24"/>
        </w:rPr>
        <w:t>вать на плоскости и в объёме пропорции лица, фигуры; п</w:t>
      </w:r>
      <w:r w:rsidRPr="0007083A">
        <w:rPr>
          <w:spacing w:val="-2"/>
          <w:sz w:val="24"/>
        </w:rPr>
        <w:t>е</w:t>
      </w:r>
      <w:r w:rsidRPr="0007083A">
        <w:rPr>
          <w:spacing w:val="-2"/>
          <w:sz w:val="24"/>
        </w:rPr>
        <w:t>редавать характерные черты внешнего облика, одежды, украшений человека;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-4"/>
          <w:sz w:val="24"/>
        </w:rPr>
        <w:t>наблюдать, сравнивать, сопоставлять и анализировать про</w:t>
      </w:r>
      <w:r w:rsidRPr="0007083A">
        <w:rPr>
          <w:spacing w:val="2"/>
          <w:sz w:val="24"/>
        </w:rPr>
        <w:t>странственную форму пре</w:t>
      </w:r>
      <w:r w:rsidRPr="0007083A">
        <w:rPr>
          <w:spacing w:val="2"/>
          <w:sz w:val="24"/>
        </w:rPr>
        <w:t>д</w:t>
      </w:r>
      <w:r w:rsidRPr="0007083A">
        <w:rPr>
          <w:spacing w:val="2"/>
          <w:sz w:val="24"/>
        </w:rPr>
        <w:t>мета; изображать предметы раз</w:t>
      </w:r>
      <w:r w:rsidRPr="0007083A">
        <w:rPr>
          <w:sz w:val="24"/>
        </w:rPr>
        <w:t xml:space="preserve">личной формы; использовать простые формы для создания </w:t>
      </w:r>
      <w:r w:rsidRPr="0007083A">
        <w:rPr>
          <w:spacing w:val="2"/>
          <w:sz w:val="24"/>
        </w:rPr>
        <w:t xml:space="preserve">выразительных образов в живописи, скульптуре, графике, </w:t>
      </w:r>
      <w:r w:rsidRPr="0007083A">
        <w:rPr>
          <w:sz w:val="24"/>
        </w:rPr>
        <w:t>художественном конструир</w:t>
      </w:r>
      <w:r w:rsidRPr="0007083A">
        <w:rPr>
          <w:sz w:val="24"/>
        </w:rPr>
        <w:t>о</w:t>
      </w:r>
      <w:r w:rsidRPr="0007083A">
        <w:rPr>
          <w:sz w:val="24"/>
        </w:rPr>
        <w:t>вании;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-4"/>
          <w:sz w:val="24"/>
        </w:rPr>
        <w:t>использовать декоративные элементы, геометрические, рас</w:t>
      </w:r>
      <w:r w:rsidRPr="0007083A">
        <w:rPr>
          <w:sz w:val="24"/>
        </w:rPr>
        <w:t>тительные узоры для украш</w:t>
      </w:r>
      <w:r w:rsidRPr="0007083A">
        <w:rPr>
          <w:sz w:val="24"/>
        </w:rPr>
        <w:t>е</w:t>
      </w:r>
      <w:r w:rsidRPr="0007083A">
        <w:rPr>
          <w:sz w:val="24"/>
        </w:rPr>
        <w:t>ния своих изделий и предметов быта; использовать ритм и стилизацию форм для создания орнамента; передавать в собственной художественно­творческой деятельности специфику стилистики произведений народных художественных промыслов в России (с учётом м</w:t>
      </w:r>
      <w:r w:rsidRPr="0007083A">
        <w:rPr>
          <w:sz w:val="24"/>
        </w:rPr>
        <w:t>е</w:t>
      </w:r>
      <w:r w:rsidRPr="0007083A">
        <w:rPr>
          <w:sz w:val="24"/>
        </w:rPr>
        <w:t>стных условий).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осознавать значимые темы искусства и отражать их в собственной художестве</w:t>
      </w:r>
      <w:r w:rsidRPr="0007083A">
        <w:rPr>
          <w:sz w:val="24"/>
        </w:rPr>
        <w:t>н</w:t>
      </w:r>
      <w:r w:rsidRPr="0007083A">
        <w:rPr>
          <w:sz w:val="24"/>
        </w:rPr>
        <w:t>но­творческой деятельности;</w:t>
      </w:r>
    </w:p>
    <w:p w:rsidR="00E51327" w:rsidRPr="0007083A" w:rsidRDefault="00E51327" w:rsidP="0007083A">
      <w:pPr>
        <w:pStyle w:val="21"/>
        <w:numPr>
          <w:ilvl w:val="0"/>
          <w:numId w:val="15"/>
        </w:numPr>
        <w:tabs>
          <w:tab w:val="clear" w:pos="720"/>
          <w:tab w:val="num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07083A">
        <w:rPr>
          <w:sz w:val="24"/>
        </w:rPr>
        <w:t> </w:t>
      </w:r>
      <w:r w:rsidRPr="0007083A">
        <w:rPr>
          <w:sz w:val="24"/>
        </w:rPr>
        <w:t>т.</w:t>
      </w:r>
      <w:r w:rsidRPr="0007083A">
        <w:rPr>
          <w:sz w:val="24"/>
        </w:rPr>
        <w:t> </w:t>
      </w:r>
      <w:r w:rsidRPr="0007083A">
        <w:rPr>
          <w:sz w:val="24"/>
        </w:rPr>
        <w:t>д. — в живописи, графике и скульптуре, выр</w:t>
      </w:r>
      <w:r w:rsidRPr="0007083A">
        <w:rPr>
          <w:sz w:val="24"/>
        </w:rPr>
        <w:t>а</w:t>
      </w:r>
      <w:r w:rsidRPr="0007083A">
        <w:rPr>
          <w:sz w:val="24"/>
        </w:rPr>
        <w:t>жая своё отношение к качествам данного объекта) с опорой на правила перспективы, цв</w:t>
      </w:r>
      <w:r w:rsidRPr="0007083A">
        <w:rPr>
          <w:sz w:val="24"/>
        </w:rPr>
        <w:t>е</w:t>
      </w:r>
      <w:r w:rsidRPr="0007083A">
        <w:rPr>
          <w:sz w:val="24"/>
        </w:rPr>
        <w:t>товедения, усвоенные способы действия.</w:t>
      </w:r>
    </w:p>
    <w:p w:rsidR="00E51327" w:rsidRPr="0007083A" w:rsidRDefault="00E51327" w:rsidP="0007083A">
      <w:pPr>
        <w:pStyle w:val="a1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07083A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-4"/>
          <w:sz w:val="24"/>
        </w:rPr>
        <w:t xml:space="preserve">воспринимать произведения изобразительного искусства; </w:t>
      </w:r>
      <w:r w:rsidRPr="0007083A">
        <w:rPr>
          <w:sz w:val="24"/>
        </w:rPr>
        <w:t>участвовать в обсуждении их содержания и выразительных средств; различать сюжет и содержание в знакомых прои</w:t>
      </w:r>
      <w:r w:rsidRPr="0007083A">
        <w:rPr>
          <w:sz w:val="24"/>
        </w:rPr>
        <w:t>з</w:t>
      </w:r>
      <w:r w:rsidRPr="0007083A">
        <w:rPr>
          <w:sz w:val="24"/>
        </w:rPr>
        <w:t>ведениях;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видеть проявления прекрасного в произведениях искусства (картины, архитектура, скульптура и</w:t>
      </w:r>
      <w:r w:rsidRPr="0007083A">
        <w:rPr>
          <w:iCs/>
          <w:sz w:val="24"/>
        </w:rPr>
        <w:t> </w:t>
      </w:r>
      <w:r w:rsidRPr="0007083A">
        <w:rPr>
          <w:sz w:val="24"/>
        </w:rPr>
        <w:t>т.</w:t>
      </w:r>
      <w:r w:rsidRPr="0007083A">
        <w:rPr>
          <w:iCs/>
          <w:sz w:val="24"/>
        </w:rPr>
        <w:t> </w:t>
      </w:r>
      <w:r w:rsidRPr="0007083A">
        <w:rPr>
          <w:sz w:val="24"/>
        </w:rPr>
        <w:t>д.), в природе, на улице, в быту;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высказывать аргументированное суждение о художественных произведениях, изобр</w:t>
      </w:r>
      <w:r w:rsidRPr="0007083A">
        <w:rPr>
          <w:sz w:val="24"/>
        </w:rPr>
        <w:t>а</w:t>
      </w:r>
      <w:r w:rsidRPr="0007083A">
        <w:rPr>
          <w:sz w:val="24"/>
        </w:rPr>
        <w:t>жающих природу и человека в различных эмоциональных состояниях.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пользоваться средствами выразительности языка жи</w:t>
      </w:r>
      <w:r w:rsidRPr="0007083A">
        <w:rPr>
          <w:spacing w:val="-2"/>
          <w:sz w:val="24"/>
        </w:rPr>
        <w:t>вописи, графики, скульптуры, д</w:t>
      </w:r>
      <w:r w:rsidRPr="0007083A">
        <w:rPr>
          <w:spacing w:val="-2"/>
          <w:sz w:val="24"/>
        </w:rPr>
        <w:t>е</w:t>
      </w:r>
      <w:r w:rsidRPr="0007083A">
        <w:rPr>
          <w:spacing w:val="-2"/>
          <w:sz w:val="24"/>
        </w:rPr>
        <w:t xml:space="preserve">коративно­прикладного </w:t>
      </w:r>
      <w:r w:rsidRPr="0007083A">
        <w:rPr>
          <w:sz w:val="24"/>
        </w:rPr>
        <w:t xml:space="preserve">искусства, художественного конструирования в собственной </w:t>
      </w:r>
      <w:r w:rsidRPr="0007083A">
        <w:rPr>
          <w:spacing w:val="-2"/>
          <w:sz w:val="24"/>
        </w:rPr>
        <w:t>х</w:t>
      </w:r>
      <w:r w:rsidRPr="0007083A">
        <w:rPr>
          <w:spacing w:val="-2"/>
          <w:sz w:val="24"/>
        </w:rPr>
        <w:t>у</w:t>
      </w:r>
      <w:r w:rsidRPr="0007083A">
        <w:rPr>
          <w:spacing w:val="-2"/>
          <w:sz w:val="24"/>
        </w:rPr>
        <w:t>дожественно­творческой деятельности; передавать раз</w:t>
      </w:r>
      <w:r w:rsidRPr="0007083A">
        <w:rPr>
          <w:sz w:val="24"/>
        </w:rPr>
        <w:t>нообразные эмоциональные состо</w:t>
      </w:r>
      <w:r w:rsidRPr="0007083A">
        <w:rPr>
          <w:sz w:val="24"/>
        </w:rPr>
        <w:t>я</w:t>
      </w:r>
      <w:r w:rsidRPr="0007083A">
        <w:rPr>
          <w:sz w:val="24"/>
        </w:rPr>
        <w:t>ния, используя различные оттенки цвета, при создании живописных композиций на з</w:t>
      </w:r>
      <w:r w:rsidRPr="0007083A">
        <w:rPr>
          <w:sz w:val="24"/>
        </w:rPr>
        <w:t>а</w:t>
      </w:r>
      <w:r w:rsidRPr="0007083A">
        <w:rPr>
          <w:sz w:val="24"/>
        </w:rPr>
        <w:t>данные темы;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z w:val="24"/>
        </w:rPr>
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</w:t>
      </w:r>
      <w:r w:rsidRPr="0007083A">
        <w:rPr>
          <w:sz w:val="24"/>
        </w:rPr>
        <w:t>т</w:t>
      </w:r>
      <w:r w:rsidRPr="0007083A">
        <w:rPr>
          <w:sz w:val="24"/>
        </w:rPr>
        <w:t>вами изобразительного искусства и выполнять простые рисунки и орнаментальные комп</w:t>
      </w:r>
      <w:r w:rsidRPr="0007083A">
        <w:rPr>
          <w:sz w:val="24"/>
        </w:rPr>
        <w:t>о</w:t>
      </w:r>
      <w:r w:rsidRPr="0007083A">
        <w:rPr>
          <w:sz w:val="24"/>
        </w:rPr>
        <w:t>зиции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-2"/>
          <w:sz w:val="24"/>
        </w:rPr>
        <w:t>видеть, чувствовать и изображать красоту и раз</w:t>
      </w:r>
      <w:r w:rsidRPr="0007083A">
        <w:rPr>
          <w:sz w:val="24"/>
        </w:rPr>
        <w:t>нообразие природы, человека, зданий, предметов;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pacing w:val="2"/>
          <w:sz w:val="24"/>
        </w:rPr>
      </w:pPr>
      <w:r w:rsidRPr="0007083A">
        <w:rPr>
          <w:spacing w:val="4"/>
          <w:sz w:val="24"/>
        </w:rPr>
        <w:t xml:space="preserve">понимать и передавать в художественной работе </w:t>
      </w:r>
      <w:r w:rsidRPr="0007083A">
        <w:rPr>
          <w:spacing w:val="2"/>
          <w:sz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E51327" w:rsidRPr="0007083A" w:rsidRDefault="00E51327" w:rsidP="0007083A">
      <w:pPr>
        <w:pStyle w:val="21"/>
        <w:numPr>
          <w:ilvl w:val="0"/>
          <w:numId w:val="16"/>
        </w:numPr>
        <w:tabs>
          <w:tab w:val="clear" w:pos="1400"/>
          <w:tab w:val="left" w:pos="360"/>
        </w:tabs>
        <w:spacing w:line="240" w:lineRule="auto"/>
        <w:ind w:left="0" w:firstLine="0"/>
        <w:rPr>
          <w:sz w:val="24"/>
        </w:rPr>
      </w:pPr>
      <w:r w:rsidRPr="0007083A">
        <w:rPr>
          <w:spacing w:val="2"/>
          <w:sz w:val="24"/>
        </w:rPr>
        <w:t>изображать пейзажи, натюрморты, портреты, вы</w:t>
      </w:r>
      <w:r w:rsidRPr="0007083A">
        <w:rPr>
          <w:sz w:val="24"/>
        </w:rPr>
        <w:t>ражая своё отношение к ним.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освоения предмета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результаты: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Чувство гордости за культуру и искусство Родины, своего города;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Уважит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отношение к культуре и искусству др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>народов нашей страны и мира в целом;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Понимание особой культуры и искусства в жизни общества и каждого отдел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>о человека;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эстетических чувств, художественно-творческого мышления, н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блюдательности и фантазии;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эстетических потребностей (потребности общения с искусством, природой, потребност</w:t>
      </w:r>
      <w:r>
        <w:rPr>
          <w:rFonts w:ascii="Times New Roman" w:hAnsi="Times New Roman"/>
          <w:sz w:val="24"/>
          <w:szCs w:val="24"/>
          <w:lang w:eastAsia="ru-RU"/>
        </w:rPr>
        <w:t>и в творческом отношении к окр.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миру и т.д.), ценностей и чувств;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Развитие эстетических чувств, доброжелательности и эмоционально-нравственной о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зывчивости, понимания и сопереживания чувствам других людей;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E51327" w:rsidRPr="002B663F" w:rsidRDefault="00E51327" w:rsidP="002B663F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обсуждать и анализировать собственную художественную деятельность и раб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ту одноклассников с позиций творческих задач данной темы, с точки зрения содержания и средств его выражения.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Метапредметные результаты: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Освоение способов решения проблем творческого и поискового характера;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Овладение умением творческого видения с позиций художника, т.е. умение сравнивать, анализировать, выделять главное, обобщать;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Овладение логическими действиями сравнения, анализа, синтеза, обобщения, классиф</w:t>
      </w:r>
      <w:r w:rsidRPr="002B663F">
        <w:rPr>
          <w:rFonts w:ascii="Times New Roman" w:hAnsi="Times New Roman"/>
          <w:sz w:val="24"/>
          <w:szCs w:val="24"/>
          <w:lang w:eastAsia="ru-RU"/>
        </w:rPr>
        <w:t>и</w:t>
      </w:r>
      <w:r w:rsidRPr="002B663F">
        <w:rPr>
          <w:rFonts w:ascii="Times New Roman" w:hAnsi="Times New Roman"/>
          <w:sz w:val="24"/>
          <w:szCs w:val="24"/>
          <w:lang w:eastAsia="ru-RU"/>
        </w:rPr>
        <w:t>кации по родовидовым признакам;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</w:t>
      </w:r>
      <w:r w:rsidRPr="002B663F">
        <w:rPr>
          <w:rFonts w:ascii="Times New Roman" w:hAnsi="Times New Roman"/>
          <w:sz w:val="24"/>
          <w:szCs w:val="24"/>
          <w:lang w:eastAsia="ru-RU"/>
        </w:rPr>
        <w:t>ы</w:t>
      </w:r>
      <w:r w:rsidRPr="002B663F">
        <w:rPr>
          <w:rFonts w:ascii="Times New Roman" w:hAnsi="Times New Roman"/>
          <w:sz w:val="24"/>
          <w:szCs w:val="24"/>
          <w:lang w:eastAsia="ru-RU"/>
        </w:rPr>
        <w:t>полнение творческих проектов;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планировать и грамотно осуществлять учебные действия в соответствии с п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ставленной задачей, находить варианты решения разл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художественно-творческих задач;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рационально строить самостоятельную творческую деятельность, организовать свое рабочее место;</w:t>
      </w:r>
    </w:p>
    <w:p w:rsidR="00E51327" w:rsidRPr="002B663F" w:rsidRDefault="00E51327" w:rsidP="002B663F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Осознанное стремление к освоению новых знаний и умений, к достижению более выс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ких и оригинальных творческих результатов.</w:t>
      </w:r>
    </w:p>
    <w:p w:rsidR="00E51327" w:rsidRPr="002B663F" w:rsidRDefault="00E51327" w:rsidP="00456CF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результаты: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 первоначальных представлений о роли изобразительного искусства в жизни человека, в его духовном развитии;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Сформированность основ художественной культуры, эстетич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отношения к миру; пон</w:t>
      </w:r>
      <w:r w:rsidRPr="002B663F">
        <w:rPr>
          <w:rFonts w:ascii="Times New Roman" w:hAnsi="Times New Roman"/>
          <w:sz w:val="24"/>
          <w:szCs w:val="24"/>
          <w:lang w:eastAsia="ru-RU"/>
        </w:rPr>
        <w:t>и</w:t>
      </w:r>
      <w:r w:rsidRPr="002B663F">
        <w:rPr>
          <w:rFonts w:ascii="Times New Roman" w:hAnsi="Times New Roman"/>
          <w:sz w:val="24"/>
          <w:szCs w:val="24"/>
          <w:lang w:eastAsia="ru-RU"/>
        </w:rPr>
        <w:t>мание красоты к</w:t>
      </w:r>
      <w:r>
        <w:rPr>
          <w:rFonts w:ascii="Times New Roman" w:hAnsi="Times New Roman"/>
          <w:sz w:val="24"/>
          <w:szCs w:val="24"/>
          <w:lang w:eastAsia="ru-RU"/>
        </w:rPr>
        <w:t>ак ценности, потребности в худ.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творчестве и в общении с искусством;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Овладение практич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умениями в восприятии, анализе и оценке произв</w:t>
      </w:r>
      <w:r>
        <w:rPr>
          <w:rFonts w:ascii="Times New Roman" w:hAnsi="Times New Roman"/>
          <w:sz w:val="24"/>
          <w:szCs w:val="24"/>
          <w:lang w:eastAsia="ru-RU"/>
        </w:rPr>
        <w:t>-</w:t>
      </w:r>
      <w:r w:rsidRPr="002B663F">
        <w:rPr>
          <w:rFonts w:ascii="Times New Roman" w:hAnsi="Times New Roman"/>
          <w:sz w:val="24"/>
          <w:szCs w:val="24"/>
          <w:lang w:eastAsia="ru-RU"/>
        </w:rPr>
        <w:t>й искусств;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Овладение элементарными практическими умениями и навыками в различных видах х</w:t>
      </w:r>
      <w:r w:rsidRPr="002B663F">
        <w:rPr>
          <w:rFonts w:ascii="Times New Roman" w:hAnsi="Times New Roman"/>
          <w:sz w:val="24"/>
          <w:szCs w:val="24"/>
          <w:lang w:eastAsia="ru-RU"/>
        </w:rPr>
        <w:t>у</w:t>
      </w:r>
      <w:r w:rsidRPr="002B663F">
        <w:rPr>
          <w:rFonts w:ascii="Times New Roman" w:hAnsi="Times New Roman"/>
          <w:sz w:val="24"/>
          <w:szCs w:val="24"/>
          <w:lang w:eastAsia="ru-RU"/>
        </w:rPr>
        <w:t>дожественной деятельности;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</w:t>
      </w:r>
      <w:r w:rsidRPr="002B663F">
        <w:rPr>
          <w:rFonts w:ascii="Times New Roman" w:hAnsi="Times New Roman"/>
          <w:sz w:val="24"/>
          <w:szCs w:val="24"/>
          <w:lang w:eastAsia="ru-RU"/>
        </w:rPr>
        <w:t>д</w:t>
      </w:r>
      <w:r w:rsidRPr="002B663F">
        <w:rPr>
          <w:rFonts w:ascii="Times New Roman" w:hAnsi="Times New Roman"/>
          <w:sz w:val="24"/>
          <w:szCs w:val="24"/>
          <w:lang w:eastAsia="ru-RU"/>
        </w:rPr>
        <w:t>ные виды искусства)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Применение художественных умений, знаний, представлений в процессе выполнения художественно-творческих работ;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обсуждать и анализировать произведения искусства;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Усвоение названий ведущих художественных музеев России и своего региона;</w:t>
      </w:r>
    </w:p>
    <w:p w:rsidR="00E51327" w:rsidRPr="002B663F" w:rsidRDefault="00E51327" w:rsidP="001F3E3B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Умение видеть проявление визуально-пространственных искусств в окружающей жи</w:t>
      </w:r>
      <w:r w:rsidRPr="002B663F">
        <w:rPr>
          <w:rFonts w:ascii="Times New Roman" w:hAnsi="Times New Roman"/>
          <w:sz w:val="24"/>
          <w:szCs w:val="24"/>
          <w:lang w:eastAsia="ru-RU"/>
        </w:rPr>
        <w:t>з</w:t>
      </w:r>
      <w:r w:rsidRPr="002B663F">
        <w:rPr>
          <w:rFonts w:ascii="Times New Roman" w:hAnsi="Times New Roman"/>
          <w:sz w:val="24"/>
          <w:szCs w:val="24"/>
          <w:lang w:eastAsia="ru-RU"/>
        </w:rPr>
        <w:t>ни: в доме, на улице, в театре и на празднике.</w:t>
      </w:r>
    </w:p>
    <w:p w:rsidR="00E51327" w:rsidRDefault="00E51327" w:rsidP="001F3E3B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2B663F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Проект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.</w:t>
      </w:r>
      <w:r w:rsidRPr="002B663F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E51327" w:rsidRDefault="00E51327" w:rsidP="00284CD0">
      <w:pPr>
        <w:tabs>
          <w:tab w:val="num" w:pos="18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eastAsia="Arial Unicode MS" w:hAnsi="Times New Roman"/>
          <w:b/>
          <w:bCs/>
          <w:i/>
          <w:iCs/>
          <w:sz w:val="24"/>
          <w:szCs w:val="24"/>
          <w:lang w:eastAsia="ru-RU"/>
        </w:rPr>
        <w:t>Критерии и нормы оценки знаний, умений, навыков:</w:t>
      </w:r>
      <w:r>
        <w:rPr>
          <w:rFonts w:ascii="Times New Roman" w:eastAsia="Arial Unicode MS" w:hAnsi="Times New Roman"/>
          <w:b/>
          <w:bCs/>
          <w:i/>
          <w:iCs/>
          <w:sz w:val="24"/>
          <w:szCs w:val="24"/>
          <w:lang w:eastAsia="ru-RU"/>
        </w:rPr>
        <w:t xml:space="preserve"> а</w:t>
      </w:r>
      <w:r w:rsidRPr="002B663F">
        <w:rPr>
          <w:rFonts w:ascii="Times New Roman" w:hAnsi="Times New Roman"/>
          <w:sz w:val="24"/>
          <w:szCs w:val="24"/>
          <w:lang w:eastAsia="ru-RU"/>
        </w:rPr>
        <w:t>ктуальность проблемы</w:t>
      </w:r>
      <w:r>
        <w:rPr>
          <w:rFonts w:ascii="Times New Roman" w:hAnsi="Times New Roman"/>
          <w:sz w:val="24"/>
          <w:szCs w:val="24"/>
          <w:lang w:eastAsia="ru-RU"/>
        </w:rPr>
        <w:t>; к</w:t>
      </w:r>
      <w:r w:rsidRPr="002B663F">
        <w:rPr>
          <w:rFonts w:ascii="Times New Roman" w:hAnsi="Times New Roman"/>
          <w:sz w:val="24"/>
          <w:szCs w:val="24"/>
          <w:lang w:eastAsia="ru-RU"/>
        </w:rPr>
        <w:t>оррек</w:t>
      </w:r>
      <w:r w:rsidRPr="002B663F">
        <w:rPr>
          <w:rFonts w:ascii="Times New Roman" w:hAnsi="Times New Roman"/>
          <w:sz w:val="24"/>
          <w:szCs w:val="24"/>
          <w:lang w:eastAsia="ru-RU"/>
        </w:rPr>
        <w:t>т</w:t>
      </w:r>
      <w:r w:rsidRPr="002B663F">
        <w:rPr>
          <w:rFonts w:ascii="Times New Roman" w:hAnsi="Times New Roman"/>
          <w:sz w:val="24"/>
          <w:szCs w:val="24"/>
          <w:lang w:eastAsia="ru-RU"/>
        </w:rPr>
        <w:t>ность методов исследования</w:t>
      </w:r>
      <w:r>
        <w:rPr>
          <w:rFonts w:ascii="Times New Roman" w:hAnsi="Times New Roman"/>
          <w:sz w:val="24"/>
          <w:szCs w:val="24"/>
          <w:lang w:eastAsia="ru-RU"/>
        </w:rPr>
        <w:t>; а</w:t>
      </w:r>
      <w:r w:rsidRPr="002B663F">
        <w:rPr>
          <w:rFonts w:ascii="Times New Roman" w:hAnsi="Times New Roman"/>
          <w:sz w:val="24"/>
          <w:szCs w:val="24"/>
          <w:lang w:eastAsia="ru-RU"/>
        </w:rPr>
        <w:t>ктивность каждого участника проекта в соответствии с его индивид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в</w:t>
      </w:r>
      <w:r w:rsidRPr="002B663F">
        <w:rPr>
          <w:rFonts w:ascii="Times New Roman" w:hAnsi="Times New Roman"/>
          <w:sz w:val="24"/>
          <w:szCs w:val="24"/>
          <w:lang w:eastAsia="ru-RU"/>
        </w:rPr>
        <w:t>озможностями</w:t>
      </w:r>
      <w:r>
        <w:rPr>
          <w:rFonts w:ascii="Times New Roman" w:hAnsi="Times New Roman"/>
          <w:sz w:val="24"/>
          <w:szCs w:val="24"/>
          <w:lang w:eastAsia="ru-RU"/>
        </w:rPr>
        <w:t>; х</w:t>
      </w:r>
      <w:r w:rsidRPr="002B663F">
        <w:rPr>
          <w:rFonts w:ascii="Times New Roman" w:hAnsi="Times New Roman"/>
          <w:sz w:val="24"/>
          <w:szCs w:val="24"/>
          <w:lang w:eastAsia="ru-RU"/>
        </w:rPr>
        <w:t>арактер общения участников проекта</w:t>
      </w:r>
      <w:r>
        <w:rPr>
          <w:rFonts w:ascii="Times New Roman" w:hAnsi="Times New Roman"/>
          <w:sz w:val="24"/>
          <w:szCs w:val="24"/>
          <w:lang w:eastAsia="ru-RU"/>
        </w:rPr>
        <w:t>; г</w:t>
      </w:r>
      <w:r w:rsidRPr="002B663F">
        <w:rPr>
          <w:rFonts w:ascii="Times New Roman" w:hAnsi="Times New Roman"/>
          <w:sz w:val="24"/>
          <w:szCs w:val="24"/>
          <w:lang w:eastAsia="ru-RU"/>
        </w:rPr>
        <w:t>лубина проникновения в проблему, использование знаний из других областей</w:t>
      </w:r>
      <w:r>
        <w:rPr>
          <w:rFonts w:ascii="Times New Roman" w:hAnsi="Times New Roman"/>
          <w:sz w:val="24"/>
          <w:szCs w:val="24"/>
          <w:lang w:eastAsia="ru-RU"/>
        </w:rPr>
        <w:t>; уме</w:t>
      </w:r>
      <w:r w:rsidRPr="002B663F">
        <w:rPr>
          <w:rFonts w:ascii="Times New Roman" w:hAnsi="Times New Roman"/>
          <w:sz w:val="24"/>
          <w:szCs w:val="24"/>
          <w:lang w:eastAsia="ru-RU"/>
        </w:rPr>
        <w:t>ние аргументировать свои з</w:t>
      </w:r>
      <w:r w:rsidRPr="002B663F">
        <w:rPr>
          <w:rFonts w:ascii="Times New Roman" w:hAnsi="Times New Roman"/>
          <w:sz w:val="24"/>
          <w:szCs w:val="24"/>
          <w:lang w:eastAsia="ru-RU"/>
        </w:rPr>
        <w:t>а</w:t>
      </w:r>
      <w:r w:rsidRPr="002B663F">
        <w:rPr>
          <w:rFonts w:ascii="Times New Roman" w:hAnsi="Times New Roman"/>
          <w:sz w:val="24"/>
          <w:szCs w:val="24"/>
          <w:lang w:eastAsia="ru-RU"/>
        </w:rPr>
        <w:t>ключения, выводы</w:t>
      </w:r>
    </w:p>
    <w:p w:rsidR="00E51327" w:rsidRPr="002B663F" w:rsidRDefault="00E51327" w:rsidP="00284CD0">
      <w:pPr>
        <w:tabs>
          <w:tab w:val="num" w:pos="180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51327" w:rsidRPr="002B663F" w:rsidRDefault="00E51327" w:rsidP="00456CFB">
      <w:pPr>
        <w:widowControl w:val="0"/>
        <w:tabs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b/>
          <w:sz w:val="24"/>
          <w:szCs w:val="24"/>
          <w:lang w:eastAsia="ru-RU"/>
        </w:rPr>
        <w:t>Материально-техническое обеспечение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Федеральный государственный образовательный стандарт начал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общего образования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Примерная программа начального общего образования по изобразит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искусству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Рабочие программы по изобразительному искусству  под редакцией Б. М, Неменского 1-4 кл. М:Просвещение 2012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Учебник по изобразитель</w:t>
      </w:r>
      <w:r>
        <w:rPr>
          <w:rFonts w:ascii="Times New Roman" w:hAnsi="Times New Roman"/>
          <w:sz w:val="24"/>
          <w:szCs w:val="24"/>
          <w:lang w:eastAsia="ru-RU"/>
        </w:rPr>
        <w:t>ному искусству Неменская Л. А.1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класс– М.: Просвещение, 2011-2014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Методические пособия (рекомендации к проведения уроков изобразительного иску</w:t>
      </w:r>
      <w:r w:rsidRPr="002B663F">
        <w:rPr>
          <w:rFonts w:ascii="Times New Roman" w:hAnsi="Times New Roman"/>
          <w:sz w:val="24"/>
          <w:szCs w:val="24"/>
          <w:lang w:eastAsia="ru-RU"/>
        </w:rPr>
        <w:t>с</w:t>
      </w:r>
      <w:r w:rsidRPr="002B663F">
        <w:rPr>
          <w:rFonts w:ascii="Times New Roman" w:hAnsi="Times New Roman"/>
          <w:sz w:val="24"/>
          <w:szCs w:val="24"/>
          <w:lang w:eastAsia="ru-RU"/>
        </w:rPr>
        <w:t>ства) Бушкова Л.Ю. Поурочные разработки по ИЗО,. М:Вако 201</w:t>
      </w:r>
      <w:r w:rsidRPr="002B663F">
        <w:rPr>
          <w:rFonts w:ascii="Times New Roman" w:hAnsi="Times New Roman"/>
          <w:sz w:val="24"/>
          <w:szCs w:val="24"/>
          <w:lang w:val="en-US" w:eastAsia="ru-RU"/>
        </w:rPr>
        <w:t>5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Методич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B663F">
        <w:rPr>
          <w:rFonts w:ascii="Times New Roman" w:hAnsi="Times New Roman"/>
          <w:sz w:val="24"/>
          <w:szCs w:val="24"/>
          <w:lang w:eastAsia="ru-RU"/>
        </w:rPr>
        <w:t xml:space="preserve"> журналы по искусству «Изобразительное искусство в школе» №1–6 2008 г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Учебно-наглядные пособия</w:t>
      </w:r>
    </w:p>
    <w:p w:rsidR="00E51327" w:rsidRPr="002B663F" w:rsidRDefault="00E51327" w:rsidP="00456CF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 xml:space="preserve"> Е. Ананьева . Комплект таблиц «Городецкая роспись»  «Гжель» «Дымковская игрушка»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Комплект репродукций «Картины</w:t>
      </w:r>
      <w:r w:rsidRPr="002B663F">
        <w:rPr>
          <w:rFonts w:ascii="Times New Roman" w:hAnsi="Times New Roman"/>
          <w:sz w:val="24"/>
          <w:szCs w:val="24"/>
          <w:lang w:eastAsia="ru-RU"/>
        </w:rPr>
        <w:t>, хранящихся в Омском музее ИЗО» «Третьяковская галерея» «Народное творчество» «Творчество Васнецова» «Творчество Серова» «Фра</w:t>
      </w:r>
      <w:r w:rsidRPr="002B663F">
        <w:rPr>
          <w:rFonts w:ascii="Times New Roman" w:hAnsi="Times New Roman"/>
          <w:sz w:val="24"/>
          <w:szCs w:val="24"/>
          <w:lang w:eastAsia="ru-RU"/>
        </w:rPr>
        <w:t>н</w:t>
      </w:r>
      <w:r w:rsidRPr="002B663F">
        <w:rPr>
          <w:rFonts w:ascii="Times New Roman" w:hAnsi="Times New Roman"/>
          <w:sz w:val="24"/>
          <w:szCs w:val="24"/>
          <w:lang w:eastAsia="ru-RU"/>
        </w:rPr>
        <w:t>цузская живопись 19 века» «Творчество Шишкина» «Творчество Левитана»</w:t>
      </w:r>
    </w:p>
    <w:p w:rsidR="00E51327" w:rsidRPr="002B663F" w:rsidRDefault="00E51327" w:rsidP="00456CF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Портреты русских и зарубежных художников</w:t>
      </w:r>
    </w:p>
    <w:p w:rsidR="00E51327" w:rsidRDefault="00E51327" w:rsidP="001F3E3B">
      <w:pPr>
        <w:widowControl w:val="0"/>
        <w:numPr>
          <w:ilvl w:val="1"/>
          <w:numId w:val="11"/>
        </w:numPr>
        <w:tabs>
          <w:tab w:val="clear" w:pos="1440"/>
          <w:tab w:val="num" w:pos="360"/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B663F">
        <w:rPr>
          <w:rFonts w:ascii="Times New Roman" w:hAnsi="Times New Roman"/>
          <w:sz w:val="24"/>
          <w:szCs w:val="24"/>
          <w:lang w:eastAsia="ru-RU"/>
        </w:rPr>
        <w:t>Схемы по правилам рисования предметов, растений, деревьев, животных, птиц, чел</w:t>
      </w:r>
      <w:r w:rsidRPr="002B663F">
        <w:rPr>
          <w:rFonts w:ascii="Times New Roman" w:hAnsi="Times New Roman"/>
          <w:sz w:val="24"/>
          <w:szCs w:val="24"/>
          <w:lang w:eastAsia="ru-RU"/>
        </w:rPr>
        <w:t>о</w:t>
      </w:r>
      <w:r w:rsidRPr="002B663F">
        <w:rPr>
          <w:rFonts w:ascii="Times New Roman" w:hAnsi="Times New Roman"/>
          <w:sz w:val="24"/>
          <w:szCs w:val="24"/>
          <w:lang w:eastAsia="ru-RU"/>
        </w:rPr>
        <w:t>века</w:t>
      </w:r>
    </w:p>
    <w:p w:rsidR="00E51327" w:rsidRPr="00E45AC2" w:rsidRDefault="00E51327" w:rsidP="000279E1">
      <w:pPr>
        <w:widowControl w:val="0"/>
        <w:tabs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  <w:sectPr w:rsidR="00E51327" w:rsidRPr="00E45AC2" w:rsidSect="00D5501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51327" w:rsidRPr="00E45AC2" w:rsidRDefault="00E51327" w:rsidP="000279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5AC2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E51327" w:rsidRPr="00E45AC2" w:rsidRDefault="00E51327" w:rsidP="000279E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E45AC2">
        <w:rPr>
          <w:rFonts w:ascii="Times New Roman" w:hAnsi="Times New Roman"/>
          <w:b/>
          <w:sz w:val="28"/>
          <w:szCs w:val="28"/>
        </w:rPr>
        <w:t>Изобразительное искусство (33 часа)</w:t>
      </w:r>
    </w:p>
    <w:tbl>
      <w:tblPr>
        <w:tblW w:w="16160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1"/>
        <w:gridCol w:w="824"/>
        <w:gridCol w:w="720"/>
        <w:gridCol w:w="1440"/>
        <w:gridCol w:w="1260"/>
        <w:gridCol w:w="1440"/>
        <w:gridCol w:w="1260"/>
        <w:gridCol w:w="2520"/>
        <w:gridCol w:w="1980"/>
        <w:gridCol w:w="2520"/>
        <w:gridCol w:w="1204"/>
        <w:gridCol w:w="481"/>
      </w:tblGrid>
      <w:tr w:rsidR="00E51327" w:rsidRPr="00E45AC2" w:rsidTr="00E36F00">
        <w:trPr>
          <w:trHeight w:val="299"/>
          <w:jc w:val="center"/>
        </w:trPr>
        <w:tc>
          <w:tcPr>
            <w:tcW w:w="511" w:type="dxa"/>
            <w:vMerge w:val="restart"/>
            <w:textDirection w:val="btLr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№урока</w:t>
            </w:r>
          </w:p>
        </w:tc>
        <w:tc>
          <w:tcPr>
            <w:tcW w:w="1544" w:type="dxa"/>
            <w:gridSpan w:val="2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Дата пров</w:t>
            </w:r>
            <w:r w:rsidRPr="00E45AC2">
              <w:rPr>
                <w:rFonts w:ascii="Times New Roman" w:hAnsi="Times New Roman"/>
                <w:b/>
              </w:rPr>
              <w:t>е</w:t>
            </w:r>
            <w:r w:rsidRPr="00E45AC2">
              <w:rPr>
                <w:rFonts w:ascii="Times New Roman" w:hAnsi="Times New Roman"/>
                <w:b/>
              </w:rPr>
              <w:t>дения</w:t>
            </w:r>
          </w:p>
        </w:tc>
        <w:tc>
          <w:tcPr>
            <w:tcW w:w="1440" w:type="dxa"/>
            <w:vMerge w:val="restart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1260" w:type="dxa"/>
            <w:vMerge w:val="restart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1440" w:type="dxa"/>
            <w:vMerge w:val="restart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Технологии</w:t>
            </w:r>
          </w:p>
        </w:tc>
        <w:tc>
          <w:tcPr>
            <w:tcW w:w="1260" w:type="dxa"/>
            <w:vMerge w:val="restart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Реша</w:t>
            </w:r>
            <w:r w:rsidRPr="00E45AC2">
              <w:rPr>
                <w:rFonts w:ascii="Times New Roman" w:hAnsi="Times New Roman"/>
                <w:b/>
              </w:rPr>
              <w:t>е</w:t>
            </w:r>
            <w:r w:rsidRPr="00E45AC2">
              <w:rPr>
                <w:rFonts w:ascii="Times New Roman" w:hAnsi="Times New Roman"/>
                <w:b/>
              </w:rPr>
              <w:t>мые пр</w:t>
            </w:r>
            <w:r w:rsidRPr="00E45AC2">
              <w:rPr>
                <w:rFonts w:ascii="Times New Roman" w:hAnsi="Times New Roman"/>
                <w:b/>
              </w:rPr>
              <w:t>о</w:t>
            </w:r>
            <w:r w:rsidRPr="00E45AC2">
              <w:rPr>
                <w:rFonts w:ascii="Times New Roman" w:hAnsi="Times New Roman"/>
                <w:b/>
              </w:rPr>
              <w:t>блемы</w:t>
            </w:r>
          </w:p>
        </w:tc>
        <w:tc>
          <w:tcPr>
            <w:tcW w:w="2520" w:type="dxa"/>
            <w:vMerge w:val="restart"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Виды деятельности (элементы содерж</w:t>
            </w:r>
            <w:r w:rsidRPr="00E45AC2">
              <w:rPr>
                <w:rFonts w:ascii="Times New Roman" w:hAnsi="Times New Roman"/>
                <w:b/>
              </w:rPr>
              <w:t>а</w:t>
            </w:r>
            <w:r w:rsidRPr="00E45AC2">
              <w:rPr>
                <w:rFonts w:ascii="Times New Roman" w:hAnsi="Times New Roman"/>
                <w:b/>
              </w:rPr>
              <w:t>ния, контроль)</w:t>
            </w:r>
          </w:p>
        </w:tc>
        <w:tc>
          <w:tcPr>
            <w:tcW w:w="5704" w:type="dxa"/>
            <w:gridSpan w:val="3"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Планируемые результаты</w:t>
            </w:r>
          </w:p>
        </w:tc>
        <w:tc>
          <w:tcPr>
            <w:tcW w:w="481" w:type="dxa"/>
            <w:vMerge w:val="restart"/>
            <w:textDirection w:val="btLr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Примеча-ния</w:t>
            </w:r>
          </w:p>
        </w:tc>
      </w:tr>
      <w:tr w:rsidR="00E51327" w:rsidRPr="00E45AC2" w:rsidTr="00E36F00">
        <w:trPr>
          <w:trHeight w:val="430"/>
          <w:jc w:val="center"/>
        </w:trPr>
        <w:tc>
          <w:tcPr>
            <w:tcW w:w="511" w:type="dxa"/>
            <w:vMerge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По плану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По фа</w:t>
            </w:r>
            <w:r w:rsidRPr="00E45AC2">
              <w:rPr>
                <w:rFonts w:ascii="Times New Roman" w:hAnsi="Times New Roman"/>
                <w:b/>
              </w:rPr>
              <w:t>к</w:t>
            </w:r>
            <w:r w:rsidRPr="00E45AC2">
              <w:rPr>
                <w:rFonts w:ascii="Times New Roman" w:hAnsi="Times New Roman"/>
                <w:b/>
              </w:rPr>
              <w:t>ту</w:t>
            </w:r>
          </w:p>
        </w:tc>
        <w:tc>
          <w:tcPr>
            <w:tcW w:w="1440" w:type="dxa"/>
            <w:vMerge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vMerge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20" w:type="dxa"/>
            <w:vMerge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Предметные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Метапредметные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45AC2">
              <w:rPr>
                <w:rFonts w:ascii="Times New Roman" w:hAnsi="Times New Roman"/>
                <w:b/>
              </w:rPr>
              <w:t>Личнос</w:t>
            </w:r>
            <w:r w:rsidRPr="00E45AC2">
              <w:rPr>
                <w:rFonts w:ascii="Times New Roman" w:hAnsi="Times New Roman"/>
                <w:b/>
              </w:rPr>
              <w:t>т</w:t>
            </w:r>
            <w:r w:rsidRPr="00E45AC2">
              <w:rPr>
                <w:rFonts w:ascii="Times New Roman" w:hAnsi="Times New Roman"/>
                <w:b/>
              </w:rPr>
              <w:t>ные</w:t>
            </w:r>
          </w:p>
        </w:tc>
        <w:tc>
          <w:tcPr>
            <w:tcW w:w="481" w:type="dxa"/>
            <w:vMerge/>
            <w:vAlign w:val="center"/>
          </w:tcPr>
          <w:p w:rsidR="00E51327" w:rsidRPr="00E45AC2" w:rsidRDefault="00E51327" w:rsidP="00E36F0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16160" w:type="dxa"/>
            <w:gridSpan w:val="12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Ты изображаешь. Знакомство с Мастером Изображения (8 часов)</w:t>
            </w: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Урок-игра: «Изобр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жения вс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ду вокруг нас»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Каким я вижу мир? Где встреч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емся с изобр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жениями?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 окр. дейс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вительности изображ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ния, сделанные худо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никами.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Рассуждать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о содержании рис., сд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ланных детьми.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Рассм.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иллюстрации в детских книгах. Выставка де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ских работ и первый опыт их обсуждения.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Придумывать и изобр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жать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то, что каждый х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чет, умеет, любит.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ставлять опис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тельный рассказ; находить в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ружающей де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й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ствительности изображения, сделанные х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дожниками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аде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ватно использовать речь.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рассуждать о соде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жании рисунков, сд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ланных детьми.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задавать вопросы, слушать собеседника, вести устный диалог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Добр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жел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тел</w:t>
            </w:r>
            <w:r w:rsidRPr="00E45AC2">
              <w:rPr>
                <w:rFonts w:ascii="Times New Roman" w:hAnsi="Times New Roman"/>
              </w:rPr>
              <w:t>ь</w:t>
            </w:r>
            <w:r w:rsidRPr="00E45AC2">
              <w:rPr>
                <w:rFonts w:ascii="Times New Roman" w:hAnsi="Times New Roman"/>
              </w:rPr>
              <w:t>ность  и эмоци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нально-нравс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венная отзывч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вость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Беседа: «Мастер Изображ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учит видеть»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проблемн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го обучения, развитие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следов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тельских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выков,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блемно-диалогич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вильно органи-зовать свое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бочее 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сто? Что помогает увидеть Мастер Изобр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жения?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Находить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рассматр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красоту в обы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новенных явлениях природы и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рассу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ж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дать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об увиденном.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Выявлять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геометр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ческую форму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стого плоского тела (листьев).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Сравнивать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различные листья на основе выявления их геометрических форм.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snapToGrid w:val="0"/>
              <w:spacing w:after="0" w:line="240" w:lineRule="auto"/>
              <w:jc w:val="center"/>
              <w:rPr>
                <w:rStyle w:val="FontStyle19"/>
                <w:sz w:val="24"/>
                <w:szCs w:val="24"/>
              </w:rPr>
            </w:pPr>
            <w:r w:rsidRPr="00E45AC2">
              <w:rPr>
                <w:rStyle w:val="FontStyle19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Style w:val="FontStyle19"/>
                <w:sz w:val="24"/>
                <w:szCs w:val="24"/>
              </w:rPr>
              <w:t xml:space="preserve"> в</w:t>
            </w:r>
            <w:r w:rsidRPr="00E45AC2">
              <w:rPr>
                <w:rStyle w:val="FontStyle19"/>
                <w:sz w:val="24"/>
                <w:szCs w:val="24"/>
              </w:rPr>
              <w:t>и</w:t>
            </w:r>
            <w:r w:rsidRPr="00E45AC2">
              <w:rPr>
                <w:rStyle w:val="FontStyle19"/>
                <w:sz w:val="24"/>
                <w:szCs w:val="24"/>
              </w:rPr>
              <w:t>деть различия в строении д</w:t>
            </w:r>
            <w:r w:rsidRPr="00E45AC2">
              <w:rPr>
                <w:rStyle w:val="FontStyle19"/>
                <w:sz w:val="24"/>
                <w:szCs w:val="24"/>
              </w:rPr>
              <w:t>е</w:t>
            </w:r>
            <w:r w:rsidRPr="00E45AC2">
              <w:rPr>
                <w:rStyle w:val="FontStyle19"/>
                <w:sz w:val="24"/>
                <w:szCs w:val="24"/>
              </w:rPr>
              <w:t>ревьев, форме листьев, цвете; собирать мат</w:t>
            </w:r>
            <w:r w:rsidRPr="00E45AC2">
              <w:rPr>
                <w:rStyle w:val="FontStyle19"/>
                <w:sz w:val="24"/>
                <w:szCs w:val="24"/>
              </w:rPr>
              <w:t>е</w:t>
            </w:r>
            <w:r w:rsidRPr="00E45AC2">
              <w:rPr>
                <w:rStyle w:val="FontStyle19"/>
                <w:sz w:val="24"/>
                <w:szCs w:val="24"/>
              </w:rPr>
              <w:t>риал для герб</w:t>
            </w:r>
            <w:r w:rsidRPr="00E45AC2">
              <w:rPr>
                <w:rStyle w:val="FontStyle19"/>
                <w:sz w:val="24"/>
                <w:szCs w:val="24"/>
              </w:rPr>
              <w:t>а</w:t>
            </w:r>
            <w:r w:rsidRPr="00E45AC2">
              <w:rPr>
                <w:rStyle w:val="FontStyle19"/>
                <w:sz w:val="24"/>
                <w:szCs w:val="24"/>
              </w:rPr>
              <w:t>рия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выб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рать действия в соо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ветствии с поставле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ной задачей и услови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ми ее реализации.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сравнивать различные листья на основе выя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ления их геометр. форм.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формулировать свои 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труднения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Ценн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стное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ношение к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родному миру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3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Изображать можно пя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ном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 общей метод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развитие исследов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тельских навыков, информ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кационные, игровые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Какова роль пя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на в из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браж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нии?</w:t>
            </w:r>
          </w:p>
        </w:tc>
        <w:tc>
          <w:tcPr>
            <w:tcW w:w="2520" w:type="dxa"/>
            <w:vMerge w:val="restart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Использовать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пятно как основу изобразительн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го образа на плоскости.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Соотносить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форму пя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на с опытом зрительных впечатлений.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Видеть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зрительную метафору —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потенц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альный образ в случа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й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ной форме силуэтного пятна и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проявлять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его путем дорисовки.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принимать и анализ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ровать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(на доступном уровне) изображения на основе пятна в иллюс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рациях художников к детским книгам.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Овл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девать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первичными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выками изображения на плоскости с помощью пятна, навыками работы кистью и краской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вращать прои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вольно сдела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ное краской и кистью пятно в изображение зверюшки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вносить необходимые коррект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вы на основе оценки сделанных ошибок.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ос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ществлять поиск и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деление необх. инф-ии; определять общ. цель и пути ее достижения.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проявлять активность для решения познав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тельных задач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Ценн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стное 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 xml:space="preserve">ношение 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br/>
              <w:t>к пр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родному миру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4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Изображать можно в объеме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развитие исследов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тельских навыков, информ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кационные, игровые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из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бражать в объеме</w:t>
            </w:r>
          </w:p>
        </w:tc>
        <w:tc>
          <w:tcPr>
            <w:tcW w:w="2520" w:type="dxa"/>
            <w:vMerge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вращать комок пластилина в птицу или зв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рушку способ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ми вытягивания и вдавливания (работа с пл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стилином)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аде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ватно воспринимать предложения учителей, товарищей по испра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лению допущ. ошибок.</w:t>
            </w:r>
          </w:p>
          <w:p w:rsidR="00E51327" w:rsidRPr="00E45AC2" w:rsidRDefault="00E51327" w:rsidP="00E36F00">
            <w:pPr>
              <w:pStyle w:val="ParagraphStyle"/>
              <w:ind w:lef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ориентироваться в ра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нообразии способов решения задач.</w:t>
            </w:r>
          </w:p>
          <w:p w:rsidR="00E51327" w:rsidRPr="00E45AC2" w:rsidRDefault="00E51327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оказывать взаимоп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мощь в сотрудничестве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Сам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оценка на осн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ве крит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риев у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пе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ш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ной деятел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5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Изображать можно 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щемет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развитие исследов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тельских навыков, информ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кационные, игровые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из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бражать линией?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выразител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ные, образные объемы в природе.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Восприн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мать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выразительность большой формы в скульптурных изобр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жениях, наглядно с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храняющих образ и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ходного природного материала (скульптуры С. Эрьзи, С. Коненкова).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лать линией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сунок на тему «Расскажи нам о себе»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соста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лять план и последов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тельность действий.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с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чинять и рассказывать с помощью линейных изображений сюжет из своей жизни.</w:t>
            </w:r>
          </w:p>
          <w:p w:rsidR="00E51327" w:rsidRPr="00E45AC2" w:rsidRDefault="00E51327" w:rsidP="00E36F00">
            <w:pPr>
              <w:widowControl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задавать вопросы;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ращаться к одноклас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никам, учителю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Поним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ние чу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ства др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гих л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дей и с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переж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вание им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6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Разноцве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ные краски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щемет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Каковы разн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цветные краски?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Соотносить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цвет с в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ы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зываемыми им пре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д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метными ассоциациями (что бывает красным, и т.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 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д.), приводить прим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ры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. 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сследовать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во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можности краски в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цессе создания разл. цветовых пятен, смеш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ний и наложений цвет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вых пятен при создании красочных ковриков.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совать то, что каждая краска напоминает;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доваться общ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нию с красками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пре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восхищать результат.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контролировать и оценивать процесс и результат деятельн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сти.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формулировать со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ственное мнение и позицию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Уваж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тельное отнош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7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Изображать можно и то, что нев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димо (н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строение)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коллекти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Какое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строение вызывают разные краски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Соотносить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воспр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ятие цвета со своими чувствами и эмоци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ми.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Осознавать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, что изображать можно не только предметный мир, но и мир наших чувств (радость или грусть, удивление, восторг и т. д.).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Из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бражать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радость или грусть (работа гу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шью).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Научиться соо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носить воспр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ятие цвета со своими чувств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ми и эмоциями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  <w:bCs/>
              </w:rPr>
              <w:t>учит</w:t>
            </w:r>
            <w:r w:rsidRPr="00E45AC2">
              <w:rPr>
                <w:rFonts w:ascii="Times New Roman" w:hAnsi="Times New Roman"/>
                <w:bCs/>
              </w:rPr>
              <w:t>ь</w:t>
            </w:r>
            <w:r w:rsidRPr="00E45AC2">
              <w:rPr>
                <w:rFonts w:ascii="Times New Roman" w:hAnsi="Times New Roman"/>
                <w:bCs/>
              </w:rPr>
              <w:t>вать выделенные учит</w:t>
            </w:r>
            <w:r w:rsidRPr="00E45AC2">
              <w:rPr>
                <w:rFonts w:ascii="Times New Roman" w:hAnsi="Times New Roman"/>
                <w:bCs/>
              </w:rPr>
              <w:t>е</w:t>
            </w:r>
            <w:r w:rsidRPr="00E45AC2">
              <w:rPr>
                <w:rFonts w:ascii="Times New Roman" w:hAnsi="Times New Roman"/>
                <w:bCs/>
              </w:rPr>
              <w:t>лем ориентиры дейс</w:t>
            </w:r>
            <w:r w:rsidRPr="00E45AC2">
              <w:rPr>
                <w:rFonts w:ascii="Times New Roman" w:hAnsi="Times New Roman"/>
                <w:bCs/>
              </w:rPr>
              <w:t>т</w:t>
            </w:r>
            <w:r w:rsidRPr="00E45AC2">
              <w:rPr>
                <w:rFonts w:ascii="Times New Roman" w:hAnsi="Times New Roman"/>
                <w:bCs/>
              </w:rPr>
              <w:t>вия в новом учебном материале</w:t>
            </w:r>
            <w:r w:rsidRPr="00E45AC2">
              <w:rPr>
                <w:rFonts w:ascii="Times New Roman" w:hAnsi="Times New Roman"/>
              </w:rPr>
              <w:t>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у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танавливать причинно-следствен. связи; ра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суждать о содержании рис.; делать выводы.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использовать речь для регуляции действия; 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давать вопросы.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ind w:left="-108" w:right="-1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Проявлять внимание, удивляться, желать больше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нать; знать основные морал. но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мы и ор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ентироват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ся на них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8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Художник и зрители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ра</w:t>
            </w:r>
            <w:r w:rsidRPr="00E45AC2">
              <w:rPr>
                <w:rStyle w:val="FooterChar"/>
                <w:rFonts w:ascii="Times New Roman" w:eastAsia="Calibri" w:hAnsi="Times New Roman"/>
              </w:rPr>
              <w:t>з</w:t>
            </w:r>
            <w:r w:rsidRPr="00E45AC2">
              <w:rPr>
                <w:rStyle w:val="FooterChar"/>
                <w:rFonts w:ascii="Times New Roman" w:eastAsia="Calibri" w:hAnsi="Times New Roman"/>
              </w:rPr>
              <w:t>вивающ</w:t>
            </w:r>
            <w:r w:rsidRPr="00E45AC2">
              <w:rPr>
                <w:rStyle w:val="FooterChar"/>
                <w:rFonts w:ascii="Times New Roman" w:eastAsia="Calibri" w:hAnsi="Times New Roman"/>
              </w:rPr>
              <w:t>е</w:t>
            </w:r>
            <w:r w:rsidRPr="00E45AC2">
              <w:rPr>
                <w:rStyle w:val="FooterChar"/>
                <w:rFonts w:ascii="Times New Roman" w:eastAsia="Calibri" w:hAnsi="Times New Roman"/>
              </w:rPr>
              <w:t>го ко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н</w:t>
            </w:r>
            <w:r w:rsidRPr="00E45AC2">
              <w:rPr>
                <w:rStyle w:val="FooterChar"/>
                <w:rFonts w:ascii="Times New Roman" w:eastAsia="Calibri" w:hAnsi="Times New Roman"/>
              </w:rPr>
              <w:t>троля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 фо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мировать навык воспр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ятия?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Обсуждать и анализ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ровать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работы одн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классников с позиций творческих задач да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ной темы, с точки зр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содержания и средств его выраж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ния.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Воспринимать и эмоционально оцен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выставку творч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ских работ одноклас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ников.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Участвовать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 обсуждении выставки.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во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принимать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изведения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кусства; оцен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вать работы 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варищей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аде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ватно использовать речь.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ос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ществлять</w:t>
            </w:r>
            <w:r w:rsidRPr="00E45AC2">
              <w:rPr>
                <w:rFonts w:ascii="Times New Roman" w:hAnsi="Times New Roman"/>
                <w:b/>
                <w:bCs/>
              </w:rPr>
              <w:t xml:space="preserve"> </w:t>
            </w:r>
            <w:r w:rsidRPr="00E45AC2">
              <w:rPr>
                <w:rFonts w:ascii="Times New Roman" w:hAnsi="Times New Roman"/>
              </w:rPr>
              <w:t>поиск и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деление необходимой информации из разли</w:t>
            </w:r>
            <w:r w:rsidRPr="00E45AC2">
              <w:rPr>
                <w:rFonts w:ascii="Times New Roman" w:hAnsi="Times New Roman"/>
              </w:rPr>
              <w:t>ч</w:t>
            </w:r>
            <w:r w:rsidRPr="00E45AC2">
              <w:rPr>
                <w:rFonts w:ascii="Times New Roman" w:hAnsi="Times New Roman"/>
              </w:rPr>
              <w:t>ных источников.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обсуждать и анализир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вать работы одноклас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ников с позиций тво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ческих задач данной темы, с точки зрения содержания и средств его выражения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Уваж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тельное отнош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 к иному мнению, истории и кул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туре ра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ных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родов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16160" w:type="dxa"/>
            <w:gridSpan w:val="12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Ты украшаешь. Знакомство с Мастером Украшения (8 часов)</w:t>
            </w: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9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Мир полон украшений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ощемет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 п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могает нам Ма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тер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рашения?</w:t>
            </w:r>
          </w:p>
        </w:tc>
        <w:tc>
          <w:tcPr>
            <w:tcW w:w="2520" w:type="dxa"/>
            <w:vMerge w:val="restart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примеры декоративных укр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шений в окружающей действительности.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Наблюдать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и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эстет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чески оценивать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рашения в природе.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Любоваться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красотой природы.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Создавать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роспись цветов-заготовок, выреза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ных из цветной бум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ги (работа гуашью).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деть украшения в окружающих предметах;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рашать – разр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совывать цветы-заготовки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ад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кватно воспринимать предложения учителя.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выделять и обобще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но фиксировать гру</w:t>
            </w:r>
            <w:r w:rsidRPr="00E45AC2">
              <w:rPr>
                <w:rFonts w:ascii="Times New Roman" w:hAnsi="Times New Roman"/>
              </w:rPr>
              <w:t>п</w:t>
            </w:r>
            <w:r w:rsidRPr="00E45AC2">
              <w:rPr>
                <w:rFonts w:ascii="Times New Roman" w:hAnsi="Times New Roman"/>
              </w:rPr>
              <w:t>пы существенных признаков объектов.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формулировать свои затруднения при р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шении учеб. задачи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Эстет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ческие потре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ности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10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Красоту надо уметь замечать. Цветы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>Урок открытия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бережения, 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действий, самодиа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ностики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>Как  Мастер Украшений помагает учиться у природы и помогает нам увидеть красоту?</w:t>
            </w:r>
          </w:p>
        </w:tc>
        <w:tc>
          <w:tcPr>
            <w:tcW w:w="2520" w:type="dxa"/>
            <w:vMerge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деть красоту природы, мног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образие узоров в природе; и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пользовать 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вые художес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венные техники и материалы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 </w:t>
            </w:r>
            <w:r w:rsidRPr="00E45AC2">
              <w:rPr>
                <w:rFonts w:ascii="Times New Roman" w:hAnsi="Times New Roman"/>
              </w:rPr>
              <w:t>прео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разовывать познав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тельную задачу в пра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тическую.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ос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ществлять поиск и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деление необходимой информации из разли</w:t>
            </w:r>
            <w:r w:rsidRPr="00E45AC2">
              <w:rPr>
                <w:rFonts w:ascii="Times New Roman" w:hAnsi="Times New Roman"/>
              </w:rPr>
              <w:t>ч</w:t>
            </w:r>
            <w:r w:rsidRPr="00E45AC2">
              <w:rPr>
                <w:rFonts w:ascii="Times New Roman" w:hAnsi="Times New Roman"/>
              </w:rPr>
              <w:t>ных источников.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проявлять активность в коллект. деятельности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Орие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тирова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ный взгляд на мир в разноо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разии природы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11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Узор на крыльях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>Урок общеметодологической направленности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бережения, игровые, развития творческих способн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стей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 ра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полагае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ся узор на крыльях бабочки?</w:t>
            </w:r>
          </w:p>
        </w:tc>
        <w:tc>
          <w:tcPr>
            <w:tcW w:w="2520" w:type="dxa"/>
            <w:vMerge w:val="restart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природные узоры (сережки на 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ке, кисть ягод, иней и т. д.)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Разглядывать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 xml:space="preserve">узоры и формы, созданные природой, 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интерпрет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ровать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их в собстве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ных изображениях и украшениях.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 Осваивать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простые приемы работы в технике плоскостной и объемной апплик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ции, живописной и гр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фической росписи  и т. д.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Изображать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(дек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ративно) бабочек,  рыб, птиц,  передавая хара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тер их узоров, расцве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ки, форму украшающих их деталей, узорчатую красоту фактуры.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совать бабочку крупно, на весь лист; делать симметричный узор на крыльях, передавая узо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чатую красоту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пр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менять установл. пр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вила в решении задачи.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пользовать общ. при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мы решения задачи.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обращаться к одн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классникам, учителю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Ценн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стное о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 xml:space="preserve">ношение </w:t>
            </w:r>
            <w:r w:rsidRPr="00E45AC2">
              <w:rPr>
                <w:rFonts w:ascii="Times New Roman" w:hAnsi="Times New Roman"/>
              </w:rPr>
              <w:br/>
              <w:t>к пр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родному миру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12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Красивые рыбы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>Урок открытия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 xml:space="preserve">Как выполняется работа </w:t>
            </w:r>
            <w:r w:rsidRPr="00E45AC2">
              <w:rPr>
                <w:sz w:val="24"/>
                <w:szCs w:val="24"/>
              </w:rPr>
              <w:br/>
              <w:t>в технике монотипии?</w:t>
            </w:r>
          </w:p>
        </w:tc>
        <w:tc>
          <w:tcPr>
            <w:tcW w:w="2520" w:type="dxa"/>
            <w:vMerge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деть красоту разнообразных поверхностей; украшать рыбок узорами чешуи в технике монот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пии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соо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носить правильность выполнения действия с требованиями конкре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ной задачи.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по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водить под понятие на основе распознания объектов.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предлагать помощь и сотрудничество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Эстет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ческие чувства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trHeight w:val="3649"/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13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Украшения птиц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E45AC2">
              <w:rPr>
                <w:sz w:val="24"/>
                <w:szCs w:val="24"/>
              </w:rPr>
              <w:t>Урок открытия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поэтапного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действий, коллекти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 д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лать об</w:t>
            </w:r>
            <w:r w:rsidRPr="00E45AC2">
              <w:rPr>
                <w:rFonts w:ascii="Times New Roman" w:hAnsi="Times New Roman"/>
              </w:rPr>
              <w:t>ъ</w:t>
            </w:r>
            <w:r w:rsidRPr="00E45AC2">
              <w:rPr>
                <w:rFonts w:ascii="Times New Roman" w:hAnsi="Times New Roman"/>
              </w:rPr>
              <w:t>емную работу из бумаги разной фактуры?</w:t>
            </w:r>
          </w:p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ра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сматривать птиц, обращая вним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ние не только на цвет, но и на форму; изобр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жать нарядную птицу в технике объемной а</w:t>
            </w:r>
            <w:r w:rsidRPr="00E45AC2">
              <w:rPr>
                <w:rFonts w:ascii="Times New Roman" w:hAnsi="Times New Roman"/>
              </w:rPr>
              <w:t>п</w:t>
            </w:r>
            <w:r w:rsidRPr="00E45AC2">
              <w:rPr>
                <w:rFonts w:ascii="Times New Roman" w:hAnsi="Times New Roman"/>
              </w:rPr>
              <w:t>пликации, ко</w:t>
            </w:r>
            <w:r w:rsidRPr="00E45AC2">
              <w:rPr>
                <w:rFonts w:ascii="Times New Roman" w:hAnsi="Times New Roman"/>
              </w:rPr>
              <w:t>л</w:t>
            </w:r>
            <w:r w:rsidRPr="00E45AC2">
              <w:rPr>
                <w:rFonts w:ascii="Times New Roman" w:hAnsi="Times New Roman"/>
              </w:rPr>
              <w:t>лажа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вн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сить необходимые 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полнения и изменения в действия.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со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давать модели для р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шения задач.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задавать вопросы, нео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ходимые для организ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ции собственной де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тельности, соблюдать правила общения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Эмоци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нально-нравс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венная отзывч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вость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14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Узоры, 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торые со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дали люди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щемет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дологич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Где мы встреч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емся с орнаме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тами? Что они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рашают?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</w:tcPr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пр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думывать свой орнамент; о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разно, свободно писать красками и кистью эскиз на листе бумаги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Регулятивные:</w:t>
            </w:r>
            <w:r w:rsidRPr="00E45AC2">
              <w:rPr>
                <w:rFonts w:ascii="Times New Roman" w:hAnsi="Times New Roman"/>
              </w:rPr>
              <w:t xml:space="preserve"> с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ставлять план, осущ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ствлять последов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тельность действий.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ориентироваться в разнообразии спос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бов решения задач.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формировать собс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венную позицию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Уваж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тельное отнош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15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укр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шает себя человек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о</w:t>
            </w:r>
            <w:r w:rsidRPr="00E45AC2">
              <w:rPr>
                <w:rStyle w:val="FooterChar"/>
                <w:rFonts w:ascii="Times New Roman" w:eastAsia="Calibri" w:hAnsi="Times New Roman"/>
              </w:rPr>
              <w:t>т</w:t>
            </w:r>
            <w:r w:rsidRPr="00E45AC2">
              <w:rPr>
                <w:rStyle w:val="FooterChar"/>
                <w:rFonts w:ascii="Times New Roman" w:eastAsia="Calibri" w:hAnsi="Times New Roman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коллекти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Что могут расск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зать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рашения? Когда и зачем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рашают себя л</w:t>
            </w:r>
            <w:r w:rsidRPr="00E45AC2">
              <w:rPr>
                <w:rFonts w:ascii="Times New Roman" w:hAnsi="Times New Roman"/>
              </w:rPr>
              <w:t>ю</w:t>
            </w:r>
            <w:r w:rsidRPr="00E45AC2">
              <w:rPr>
                <w:rFonts w:ascii="Times New Roman" w:hAnsi="Times New Roman"/>
              </w:rPr>
              <w:t>ди?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Находить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орнаме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тальные украшения в предметном окруж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нии человека, в пре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метах, созданных 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ловеком.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Придумывать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свой орнамент: обра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но, свободно написать красками и кистью 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коративный эскиз на листе бумаги.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узн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вать и изобр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жать сказочных персонажей по свойственным им украшениям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вн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сить необходимые ко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рективы после заверш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ния работы.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по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водить под понятие на основе выделения с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щественных признаков.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строить понятные для партнера высказывания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Эмоци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нальная отзывч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вость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16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Мастер Украшения помогает сделать праздник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ра</w:t>
            </w:r>
            <w:r w:rsidRPr="00E45AC2">
              <w:rPr>
                <w:rStyle w:val="FooterChar"/>
                <w:rFonts w:ascii="Times New Roman" w:eastAsia="Calibri" w:hAnsi="Times New Roman"/>
              </w:rPr>
              <w:t>з</w:t>
            </w:r>
            <w:r w:rsidRPr="00E45AC2">
              <w:rPr>
                <w:rStyle w:val="FooterChar"/>
                <w:rFonts w:ascii="Times New Roman" w:eastAsia="Calibri" w:hAnsi="Times New Roman"/>
              </w:rPr>
              <w:t>вивающ</w:t>
            </w:r>
            <w:r w:rsidRPr="00E45AC2">
              <w:rPr>
                <w:rStyle w:val="FooterChar"/>
                <w:rFonts w:ascii="Times New Roman" w:eastAsia="Calibri" w:hAnsi="Times New Roman"/>
              </w:rPr>
              <w:t>е</w:t>
            </w:r>
            <w:r w:rsidRPr="00E45AC2">
              <w:rPr>
                <w:rStyle w:val="FooterChar"/>
                <w:rFonts w:ascii="Times New Roman" w:eastAsia="Calibri" w:hAnsi="Times New Roman"/>
              </w:rPr>
              <w:t>го ко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н</w:t>
            </w:r>
            <w:r w:rsidRPr="00E45AC2">
              <w:rPr>
                <w:rStyle w:val="FooterChar"/>
                <w:rFonts w:ascii="Times New Roman" w:eastAsia="Calibri" w:hAnsi="Times New Roman"/>
              </w:rPr>
              <w:t>троля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информ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кационные, 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игровые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Какова роль у</w:t>
            </w:r>
            <w:r w:rsidRPr="00E45AC2">
              <w:rPr>
                <w:rStyle w:val="FooterChar"/>
                <w:rFonts w:ascii="Times New Roman" w:eastAsia="Calibri" w:hAnsi="Times New Roman"/>
              </w:rPr>
              <w:t>к</w:t>
            </w:r>
            <w:r w:rsidRPr="00E45AC2">
              <w:rPr>
                <w:rStyle w:val="FooterChar"/>
                <w:rFonts w:ascii="Times New Roman" w:eastAsia="Calibri" w:hAnsi="Times New Roman"/>
              </w:rPr>
              <w:t xml:space="preserve">рашений </w:t>
            </w:r>
            <w:r w:rsidRPr="00E45AC2">
              <w:rPr>
                <w:rStyle w:val="FooterChar"/>
                <w:rFonts w:ascii="Times New Roman" w:eastAsia="Calibri" w:hAnsi="Times New Roman"/>
              </w:rPr>
              <w:br/>
              <w:t>в нов</w:t>
            </w:r>
            <w:r w:rsidRPr="00E45AC2">
              <w:rPr>
                <w:rStyle w:val="FooterChar"/>
                <w:rFonts w:ascii="Times New Roman" w:eastAsia="Calibri" w:hAnsi="Times New Roman"/>
              </w:rPr>
              <w:t>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годние праздн</w:t>
            </w:r>
            <w:r w:rsidRPr="00E45AC2">
              <w:rPr>
                <w:rStyle w:val="FooterChar"/>
                <w:rFonts w:ascii="Times New Roman" w:eastAsia="Calibri" w:hAnsi="Times New Roman"/>
              </w:rPr>
              <w:t>и</w:t>
            </w:r>
            <w:r w:rsidRPr="00E45AC2">
              <w:rPr>
                <w:rStyle w:val="FooterChar"/>
                <w:rFonts w:ascii="Times New Roman" w:eastAsia="Calibri" w:hAnsi="Times New Roman"/>
              </w:rPr>
              <w:t>ки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Создавать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несложные новогодние украш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из цветной бум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ги (гирлянды, ело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ные игрушки, карн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вальные головные уборы).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Придумать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, как можно украсить свой класс к праздн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ку Нового года.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давать праз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ничные украш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из цветной бумаги для 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вогодней елки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пре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видеть возможности получения конкретного результата.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бирать наиболее эффе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тивные способы реш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задач.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оказывать в сотрудн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честве взаимопомощь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Этич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ские чу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ства – добр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ность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16160" w:type="dxa"/>
            <w:gridSpan w:val="12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sz w:val="24"/>
                <w:szCs w:val="24"/>
              </w:rPr>
              <w:t>Ты строишь. Знакомство с Мастером Постройки (11 часов)</w:t>
            </w: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17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Постройки в нашей жизни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о</w:t>
            </w:r>
            <w:r w:rsidRPr="00E45AC2">
              <w:rPr>
                <w:rStyle w:val="FooterChar"/>
                <w:rFonts w:ascii="Times New Roman" w:eastAsia="Calibri" w:hAnsi="Times New Roman"/>
              </w:rPr>
              <w:t>т</w:t>
            </w:r>
            <w:r w:rsidRPr="00E45AC2">
              <w:rPr>
                <w:rStyle w:val="FooterChar"/>
                <w:rFonts w:ascii="Times New Roman" w:eastAsia="Calibri" w:hAnsi="Times New Roman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коллекти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Какие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стройки нас окр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жают?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Рассматривать и сра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нивать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, различные 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хитектурные постройки, иллюстрации из детских книг с изображением жилищ, предметов 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временного дизайна с целью развития набл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дательности и пре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ставлений о многообр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зии и выразительности конструктивных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странственных форм.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пр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думывать и из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бражать сказо</w:t>
            </w:r>
            <w:r w:rsidRPr="00E45AC2">
              <w:rPr>
                <w:rFonts w:ascii="Times New Roman" w:hAnsi="Times New Roman"/>
              </w:rPr>
              <w:t>ч</w:t>
            </w:r>
            <w:r w:rsidRPr="00E45AC2">
              <w:rPr>
                <w:rFonts w:ascii="Times New Roman" w:hAnsi="Times New Roman"/>
              </w:rPr>
              <w:t>ный дом для с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бя и своих др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зей или сказо</w:t>
            </w:r>
            <w:r w:rsidRPr="00E45AC2">
              <w:rPr>
                <w:rFonts w:ascii="Times New Roman" w:hAnsi="Times New Roman"/>
              </w:rPr>
              <w:t>ч</w:t>
            </w:r>
            <w:r w:rsidRPr="00E45AC2">
              <w:rPr>
                <w:rFonts w:ascii="Times New Roman" w:hAnsi="Times New Roman"/>
              </w:rPr>
              <w:t>ные дома героев детских книг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и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пользовать речь для регуляции своего действия.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осуществлять</w:t>
            </w:r>
            <w:r w:rsidRPr="00E45AC2">
              <w:rPr>
                <w:rFonts w:ascii="Times New Roman" w:hAnsi="Times New Roman"/>
                <w:b/>
                <w:bCs/>
              </w:rPr>
              <w:t xml:space="preserve"> </w:t>
            </w:r>
            <w:r w:rsidRPr="00E45AC2">
              <w:rPr>
                <w:rFonts w:ascii="Times New Roman" w:hAnsi="Times New Roman"/>
              </w:rPr>
              <w:t>сравн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ние, классификацию по заданным критер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ям.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слушать собеседника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Уваж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тельное отнош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trHeight w:val="1103"/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18-19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18-19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Домики, которые построила природа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б</w:t>
            </w:r>
            <w:r w:rsidRPr="00E45AC2">
              <w:rPr>
                <w:rStyle w:val="FooterChar"/>
                <w:rFonts w:ascii="Times New Roman" w:eastAsia="Calibri" w:hAnsi="Times New Roman"/>
              </w:rPr>
              <w:t>щемет</w:t>
            </w:r>
            <w:r w:rsidRPr="00E45AC2">
              <w:rPr>
                <w:rStyle w:val="FooterChar"/>
                <w:rFonts w:ascii="Times New Roman" w:eastAsia="Calibri" w:hAnsi="Times New Roman"/>
              </w:rPr>
              <w:t>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дологич</w:t>
            </w:r>
            <w:r w:rsidRPr="00E45AC2">
              <w:rPr>
                <w:rStyle w:val="FooterChar"/>
                <w:rFonts w:ascii="Times New Roman" w:eastAsia="Calibri" w:hAnsi="Times New Roman"/>
              </w:rPr>
              <w:t>е</w:t>
            </w:r>
            <w:r w:rsidRPr="00E45AC2">
              <w:rPr>
                <w:rStyle w:val="FooterChar"/>
                <w:rFonts w:ascii="Times New Roman" w:eastAsia="Calibri" w:hAnsi="Times New Roman"/>
              </w:rPr>
              <w:t>ской н</w:t>
            </w:r>
            <w:r w:rsidRPr="00E45AC2">
              <w:rPr>
                <w:rStyle w:val="FooterChar"/>
                <w:rFonts w:ascii="Times New Roman" w:eastAsia="Calibri" w:hAnsi="Times New Roman"/>
              </w:rPr>
              <w:t>а</w:t>
            </w:r>
            <w:r w:rsidRPr="00E45AC2">
              <w:rPr>
                <w:rStyle w:val="FooterChar"/>
                <w:rFonts w:ascii="Times New Roman" w:eastAsia="Calibri" w:hAnsi="Times New Roman"/>
              </w:rPr>
              <w:t>правле</w:t>
            </w:r>
            <w:r w:rsidRPr="00E45AC2">
              <w:rPr>
                <w:rStyle w:val="FooterChar"/>
                <w:rFonts w:ascii="Times New Roman" w:eastAsia="Calibri" w:hAnsi="Times New Roman"/>
              </w:rPr>
              <w:t>н</w:t>
            </w:r>
            <w:r w:rsidRPr="00E45AC2">
              <w:rPr>
                <w:rStyle w:val="FooterChar"/>
                <w:rFonts w:ascii="Times New Roman" w:eastAsia="Calibri" w:hAnsi="Times New Roman"/>
              </w:rPr>
              <w:t>ности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бережения, развития исследов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тельских навыков, творческих способн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стей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Какими бывают приро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ные 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мики?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Наблюдать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постройки в природе (птичьи гнезда, норки зверей, пчелиные соты, па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цирь черепахи, рак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вины, стручки, оре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ки и т. д.),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анализир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их форму, конс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рукцию, пропорции.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деть домики в любом предм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те; изображать сказочные дом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ки в форме ра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личных предм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тов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уст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навливать соответствие полученного результата поставленной цели.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ос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ществлять</w:t>
            </w:r>
            <w:r w:rsidRPr="00E45AC2">
              <w:rPr>
                <w:rFonts w:ascii="Times New Roman" w:hAnsi="Times New Roman"/>
                <w:b/>
                <w:bCs/>
              </w:rPr>
              <w:t xml:space="preserve"> </w:t>
            </w:r>
            <w:r w:rsidRPr="00E45AC2">
              <w:rPr>
                <w:rFonts w:ascii="Times New Roman" w:hAnsi="Times New Roman"/>
              </w:rPr>
              <w:t>сбор инфо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мации.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формулировать свои з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труднения; обращаться за помощью к одн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классникам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Гото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ность след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вать нормам природ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охранн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го пов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дения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20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Дом сн</w:t>
            </w:r>
            <w:r w:rsidRPr="00E45AC2">
              <w:rPr>
                <w:rStyle w:val="FooterChar"/>
                <w:rFonts w:ascii="Times New Roman" w:eastAsia="Calibri" w:hAnsi="Times New Roman"/>
              </w:rPr>
              <w:t>а</w:t>
            </w:r>
            <w:r w:rsidRPr="00E45AC2">
              <w:rPr>
                <w:rStyle w:val="FooterChar"/>
                <w:rFonts w:ascii="Times New Roman" w:eastAsia="Calibri" w:hAnsi="Times New Roman"/>
              </w:rPr>
              <w:t>ружи и внутри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о</w:t>
            </w:r>
            <w:r w:rsidRPr="00E45AC2">
              <w:rPr>
                <w:rStyle w:val="FooterChar"/>
                <w:rFonts w:ascii="Times New Roman" w:eastAsia="Calibri" w:hAnsi="Times New Roman"/>
              </w:rPr>
              <w:t>т</w:t>
            </w:r>
            <w:r w:rsidRPr="00E45AC2">
              <w:rPr>
                <w:rStyle w:val="FooterChar"/>
                <w:rFonts w:ascii="Times New Roman" w:eastAsia="Calibri" w:hAnsi="Times New Roman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коллекти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Каково предн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значение дома?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Придумывать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из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бражать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фантазийные дома (в виде букв 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фавита, различных бытовых предметов и др.), их вид снаружи и внутри (работа воск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выми мелками, цве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ными карандашами или фломастерами по акварельному фону).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из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бражать фант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зийные дома (в виде букв алф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вита, бытовых предметов и др.), их вид сн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ружи и внутри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ад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кватно воспринимать предложения учит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лей, товарищей.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оценивать результат деятельности.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проявлять активность в решении познав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тельных задач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Сам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2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21 нед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Какие можно придумать дома. Дома бывают разные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Style w:val="FooterChar"/>
                <w:rFonts w:ascii="Times New Roman" w:eastAsia="Calibri" w:hAnsi="Times New Roman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Урок рефле</w:t>
            </w:r>
            <w:r w:rsidRPr="00E45AC2">
              <w:rPr>
                <w:rStyle w:val="FooterChar"/>
                <w:rFonts w:ascii="Times New Roman" w:eastAsia="Calibri" w:hAnsi="Times New Roman"/>
              </w:rPr>
              <w:t>к</w:t>
            </w:r>
            <w:r w:rsidRPr="00E45AC2">
              <w:rPr>
                <w:rStyle w:val="FooterChar"/>
                <w:rFonts w:ascii="Times New Roman" w:eastAsia="Calibri" w:hAnsi="Times New Roman"/>
              </w:rPr>
              <w:t>сии</w:t>
            </w:r>
          </w:p>
        </w:tc>
        <w:tc>
          <w:tcPr>
            <w:tcW w:w="144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ю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могает фантазия и воо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ражение в создании домов?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Наблюдать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постройки в природе (птичьи гнезда, норки зверей, пчелиные соты, па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цирь черепахи, рак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вины, стручки, оре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ки и т. д.),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анализир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их форму, конс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рукцию, пропорции.</w:t>
            </w:r>
          </w:p>
        </w:tc>
        <w:tc>
          <w:tcPr>
            <w:tcW w:w="198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sz w:val="24"/>
                <w:szCs w:val="24"/>
              </w:rPr>
              <w:t>Научится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рис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вать неоыкн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венные сказо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ные дома</w:t>
            </w: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 xml:space="preserve"> дейс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вовать по плану; аде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ватно воспринимать пре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д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ложения и оценку учителей, товарищей, р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дителей и др. людей.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b/>
                <w:sz w:val="24"/>
                <w:szCs w:val="24"/>
              </w:rPr>
              <w:t>Познавательные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: у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танавливать причинно-следствен. связи; обо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б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щать, делать выводы.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Style w:val="Zag11"/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Zag11"/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: вступать в диалог; фо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р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мулировать собстве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Style w:val="Zag11"/>
                <w:rFonts w:ascii="Times New Roman" w:hAnsi="Times New Roman"/>
                <w:sz w:val="24"/>
                <w:szCs w:val="24"/>
              </w:rPr>
              <w:t>ное мнение и позицию.</w:t>
            </w:r>
          </w:p>
        </w:tc>
        <w:tc>
          <w:tcPr>
            <w:tcW w:w="1204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ind w:left="-108" w:right="-1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доброжел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тельность и эмоци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нально-нравстве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ная отзы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чивость; фантазия, воображ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 при выполн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нии задания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trHeight w:val="1059"/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22-23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Строим г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род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Style w:val="FooterChar"/>
                <w:rFonts w:eastAsia="Calibri"/>
              </w:rPr>
            </w:pPr>
            <w:r w:rsidRPr="0018711A">
              <w:rPr>
                <w:rStyle w:val="FooterChar"/>
                <w:rFonts w:eastAsia="Calibri"/>
              </w:rPr>
              <w:t>Урок о</w:t>
            </w:r>
            <w:r w:rsidRPr="0018711A">
              <w:rPr>
                <w:rStyle w:val="FooterChar"/>
                <w:rFonts w:eastAsia="Calibri"/>
              </w:rPr>
              <w:t>б</w:t>
            </w:r>
            <w:r w:rsidRPr="0018711A">
              <w:rPr>
                <w:rStyle w:val="FooterChar"/>
                <w:rFonts w:eastAsia="Calibri"/>
              </w:rPr>
              <w:t>щемет</w:t>
            </w:r>
            <w:r w:rsidRPr="0018711A">
              <w:rPr>
                <w:rStyle w:val="FooterChar"/>
                <w:rFonts w:eastAsia="Calibri"/>
              </w:rPr>
              <w:t>о</w:t>
            </w:r>
            <w:r w:rsidRPr="0018711A">
              <w:rPr>
                <w:rStyle w:val="FooterChar"/>
                <w:rFonts w:eastAsia="Calibri"/>
              </w:rPr>
              <w:t>долог</w:t>
            </w:r>
            <w:r w:rsidRPr="0018711A">
              <w:rPr>
                <w:rStyle w:val="FooterChar"/>
                <w:rFonts w:eastAsia="Calibri"/>
              </w:rPr>
              <w:t>и</w:t>
            </w:r>
            <w:r w:rsidRPr="0018711A">
              <w:rPr>
                <w:rStyle w:val="FooterChar"/>
                <w:rFonts w:eastAsia="Calibri"/>
              </w:rPr>
              <w:t>ческой напра</w:t>
            </w:r>
            <w:r w:rsidRPr="0018711A">
              <w:rPr>
                <w:rStyle w:val="FooterChar"/>
                <w:rFonts w:eastAsia="Calibri"/>
              </w:rPr>
              <w:t>в</w:t>
            </w:r>
            <w:r w:rsidRPr="0018711A">
              <w:rPr>
                <w:rStyle w:val="FooterChar"/>
                <w:rFonts w:eastAsia="Calibri"/>
              </w:rPr>
              <w:t>ленности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бережения, элементы парной проектной деятельн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Какова роль а</w:t>
            </w:r>
            <w:r w:rsidRPr="00E45AC2">
              <w:rPr>
                <w:rFonts w:ascii="Times New Roman" w:hAnsi="Times New Roman"/>
              </w:rPr>
              <w:t>р</w:t>
            </w:r>
            <w:r w:rsidRPr="00E45AC2">
              <w:rPr>
                <w:rFonts w:ascii="Times New Roman" w:hAnsi="Times New Roman"/>
              </w:rPr>
              <w:t>хитект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ров?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Рассматривать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сра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нивать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реальные здания разных форм.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Овлад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первич. навыками конструирования из 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маги. Приемы работы в технике бумагопласт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ки. Создание кол. мак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та.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Конструировать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(строить) из бумаги разнообразные дома,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создавать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коллективный макет игрового городка.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стр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ить домик путем складывания бумажного ц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линдра, его сг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бания и доба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ления необх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димых частей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ст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билизировать эм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циональное состо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ние.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узнавать, называть объекты окружающей действительности.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осуществлять взаи</w:t>
            </w:r>
            <w:r w:rsidRPr="00E45AC2">
              <w:rPr>
                <w:rFonts w:ascii="Times New Roman" w:hAnsi="Times New Roman"/>
              </w:rPr>
              <w:t>м</w:t>
            </w:r>
            <w:r w:rsidRPr="00E45AC2">
              <w:rPr>
                <w:rFonts w:ascii="Times New Roman" w:hAnsi="Times New Roman"/>
              </w:rPr>
              <w:t>ный контроль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Навыки сотру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ничества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24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Все имеет свое стро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ние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Style w:val="FooterChar"/>
                <w:rFonts w:eastAsia="Calibri"/>
              </w:rPr>
            </w:pPr>
            <w:r w:rsidRPr="0018711A">
              <w:rPr>
                <w:rStyle w:val="FooterChar"/>
                <w:rFonts w:eastAsia="Calibri"/>
              </w:rPr>
              <w:t>Урок о</w:t>
            </w:r>
            <w:r w:rsidRPr="0018711A">
              <w:rPr>
                <w:rStyle w:val="FooterChar"/>
                <w:rFonts w:eastAsia="Calibri"/>
              </w:rPr>
              <w:t>т</w:t>
            </w:r>
            <w:r w:rsidRPr="0018711A">
              <w:rPr>
                <w:rStyle w:val="FooterChar"/>
                <w:rFonts w:eastAsia="Calibri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поэтапного формир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ственных действий, информ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Каково значение конс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рукций?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Анализировать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разл. предметы с точки зр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строения их формы, их конструкции. Фо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мирование первич. ум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ний видеть констру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цию предмета, т. е. то, как он построен.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ставлять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конструир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из простых ге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метр. форм изображ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животных в технике аппликации.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со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давать из пр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стых геометр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ческих форм изображения животных в те</w:t>
            </w:r>
            <w:r w:rsidRPr="00E45AC2">
              <w:rPr>
                <w:rFonts w:ascii="Times New Roman" w:hAnsi="Times New Roman"/>
              </w:rPr>
              <w:t>х</w:t>
            </w:r>
            <w:r w:rsidRPr="00E45AC2">
              <w:rPr>
                <w:rFonts w:ascii="Times New Roman" w:hAnsi="Times New Roman"/>
              </w:rPr>
              <w:t>нике аппликации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о</w:t>
            </w:r>
            <w:r w:rsidRPr="00E45AC2">
              <w:rPr>
                <w:rFonts w:ascii="Times New Roman" w:hAnsi="Times New Roman"/>
              </w:rPr>
              <w:t>п</w:t>
            </w:r>
            <w:r w:rsidRPr="00E45AC2">
              <w:rPr>
                <w:rFonts w:ascii="Times New Roman" w:hAnsi="Times New Roman"/>
              </w:rPr>
              <w:t>ределять последов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тельность действий.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использовать знаково-символические сре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ства для решения з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дачи.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обращаться за пом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щью к учителю, 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ноклассникам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Уваж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тельное отнош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25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Постройка предметов. Строим вещи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Style w:val="FooterChar"/>
                <w:rFonts w:eastAsia="Calibri"/>
              </w:rPr>
            </w:pPr>
            <w:r w:rsidRPr="0018711A">
              <w:rPr>
                <w:rStyle w:val="FooterChar"/>
                <w:rFonts w:eastAsia="Calibri"/>
              </w:rPr>
              <w:t>Урок рефле</w:t>
            </w:r>
            <w:r w:rsidRPr="0018711A">
              <w:rPr>
                <w:rStyle w:val="FooterChar"/>
                <w:rFonts w:eastAsia="Calibri"/>
              </w:rPr>
              <w:t>к</w:t>
            </w:r>
            <w:r w:rsidRPr="0018711A">
              <w:rPr>
                <w:rStyle w:val="FooterChar"/>
                <w:rFonts w:eastAsia="Calibri"/>
              </w:rPr>
              <w:t>сии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ю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 наши вещи ст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новятся красив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ми и удобн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ми?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Развитие первичных представлений о конс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руктивном устройстве предметов быта. Разв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тие конструктивного мышления и навыков постройки из бумаги. Знакомство с работой дизайнера: Мастер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стройки придумывает форму для бытовых 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щей. Мастер Украш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ния в соответствии с этой формой помогает украшать вещи.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ко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 xml:space="preserve">струировать из бумаги упаковки </w:t>
            </w:r>
            <w:r w:rsidRPr="00E45AC2">
              <w:rPr>
                <w:rFonts w:ascii="Times New Roman" w:hAnsi="Times New Roman"/>
              </w:rPr>
              <w:br/>
              <w:t>и украшать их, производя пр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вильных пор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док учебных действий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ко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центрировать волю.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использовать общие приемы решения з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дач.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задавать вопросы, н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обходимые для орг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низации собственной деятельности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Эстет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ческие потре</w:t>
            </w:r>
            <w:r w:rsidRPr="00E45AC2">
              <w:rPr>
                <w:rFonts w:ascii="Times New Roman" w:hAnsi="Times New Roman"/>
              </w:rPr>
              <w:t>б</w:t>
            </w:r>
            <w:r w:rsidRPr="00E45AC2">
              <w:rPr>
                <w:rFonts w:ascii="Times New Roman" w:hAnsi="Times New Roman"/>
              </w:rPr>
              <w:t>ности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trHeight w:val="1103"/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26-27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Город, в котором мы живем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Style w:val="FooterChar"/>
                <w:rFonts w:eastAsia="Calibri"/>
              </w:rPr>
            </w:pPr>
            <w:r w:rsidRPr="0018711A">
              <w:rPr>
                <w:rStyle w:val="FooterChar"/>
                <w:rFonts w:eastAsia="Calibri"/>
              </w:rPr>
              <w:t>Урок ра</w:t>
            </w:r>
            <w:r w:rsidRPr="0018711A">
              <w:rPr>
                <w:rStyle w:val="FooterChar"/>
                <w:rFonts w:eastAsia="Calibri"/>
              </w:rPr>
              <w:t>з</w:t>
            </w:r>
            <w:r w:rsidRPr="0018711A">
              <w:rPr>
                <w:rStyle w:val="FooterChar"/>
                <w:rFonts w:eastAsia="Calibri"/>
              </w:rPr>
              <w:t>вивающ</w:t>
            </w:r>
            <w:r w:rsidRPr="0018711A">
              <w:rPr>
                <w:rStyle w:val="FooterChar"/>
                <w:rFonts w:eastAsia="Calibri"/>
              </w:rPr>
              <w:t>е</w:t>
            </w:r>
            <w:r w:rsidRPr="0018711A">
              <w:rPr>
                <w:rStyle w:val="FooterChar"/>
                <w:rFonts w:eastAsia="Calibri"/>
              </w:rPr>
              <w:t>го ко</w:t>
            </w:r>
            <w:r w:rsidRPr="0018711A">
              <w:rPr>
                <w:rStyle w:val="FooterChar"/>
                <w:rFonts w:eastAsia="Calibri"/>
              </w:rPr>
              <w:t>н</w:t>
            </w:r>
            <w:r w:rsidRPr="0018711A">
              <w:rPr>
                <w:rStyle w:val="FooterChar"/>
                <w:rFonts w:eastAsia="Calibri"/>
              </w:rPr>
              <w:t>троля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коллекти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ног взаи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6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  <w:b/>
                <w:bCs/>
              </w:rPr>
            </w:pPr>
            <w:r w:rsidRPr="00E45AC2">
              <w:rPr>
                <w:rFonts w:ascii="Times New Roman" w:hAnsi="Times New Roman"/>
              </w:rPr>
              <w:t>Какова архите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тура ро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ного г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рода?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Cs/>
              </w:rPr>
              <w:t>Во время прогулки рассматривать дома, сравнивать их между собой, анализировать их особенности. Д</w:t>
            </w:r>
            <w:r w:rsidRPr="00E45AC2">
              <w:rPr>
                <w:rFonts w:ascii="Times New Roman" w:hAnsi="Times New Roman"/>
                <w:bCs/>
              </w:rPr>
              <w:t>е</w:t>
            </w:r>
            <w:r w:rsidRPr="00E45AC2">
              <w:rPr>
                <w:rFonts w:ascii="Times New Roman" w:hAnsi="Times New Roman"/>
                <w:bCs/>
              </w:rPr>
              <w:t>лать выводы о набл</w:t>
            </w:r>
            <w:r w:rsidRPr="00E45AC2">
              <w:rPr>
                <w:rFonts w:ascii="Times New Roman" w:hAnsi="Times New Roman"/>
                <w:bCs/>
              </w:rPr>
              <w:t>ю</w:t>
            </w:r>
            <w:r w:rsidRPr="00E45AC2">
              <w:rPr>
                <w:rFonts w:ascii="Times New Roman" w:hAnsi="Times New Roman"/>
                <w:bCs/>
              </w:rPr>
              <w:t>даемых явлениях. с</w:t>
            </w:r>
            <w:r w:rsidRPr="00E45AC2">
              <w:rPr>
                <w:rFonts w:ascii="Times New Roman" w:hAnsi="Times New Roman"/>
                <w:bCs/>
              </w:rPr>
              <w:t>о</w:t>
            </w:r>
            <w:r w:rsidRPr="00E45AC2">
              <w:rPr>
                <w:rFonts w:ascii="Times New Roman" w:hAnsi="Times New Roman"/>
                <w:bCs/>
              </w:rPr>
              <w:t>ставлять рассказ о родном городе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давать работу  по впечатлению после экскурсии; описывать арх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тектурные вп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чатления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выб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рать действия в соо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ветствии с поставле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ной задачей и услови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ми ее реализации;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пользовать речь для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гуляции действия.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у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ществлять поиск и 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деление необходимой информации.</w:t>
            </w:r>
          </w:p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формировать собстве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ное мнение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Уваж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тельное отнош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 к культуре, добр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ность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16160" w:type="dxa"/>
            <w:gridSpan w:val="12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sz w:val="24"/>
                <w:szCs w:val="24"/>
              </w:rPr>
              <w:t>Изображение, украшение, постройка всегда помогают друг другу ( 6 часов)</w:t>
            </w: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28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Три Брата-Мастера всегда тр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дятся вм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сте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т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бережения, развития творческих способн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стей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Каким видят мир художн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ки  и зр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тели?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Различать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три вида худ. деятельности.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Воспр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нимать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и обсуждать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ы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ставку детских работ,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выделять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в них знак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мые средства выраж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ния,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>определять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задачи, которые решал автор в своей работе.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Анализ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ровать 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деятельность Мастера Изображения, Мастера Украшения и Мастера Постройки, их «участие» в создании произведений искусс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т</w:t>
            </w:r>
            <w:r w:rsidRPr="00E45AC2">
              <w:rPr>
                <w:rFonts w:ascii="Times New Roman" w:hAnsi="Times New Roman"/>
                <w:iCs/>
                <w:sz w:val="24"/>
                <w:szCs w:val="24"/>
              </w:rPr>
              <w:t>ва.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</w:t>
            </w:r>
            <w:r w:rsidRPr="00E45AC2">
              <w:rPr>
                <w:rFonts w:ascii="Times New Roman" w:hAnsi="Times New Roman"/>
              </w:rPr>
              <w:t xml:space="preserve"> смо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реть и обсу</w:t>
            </w:r>
            <w:r w:rsidRPr="00E45AC2">
              <w:rPr>
                <w:rFonts w:ascii="Times New Roman" w:hAnsi="Times New Roman"/>
              </w:rPr>
              <w:t>ж</w:t>
            </w:r>
            <w:r w:rsidRPr="00E45AC2">
              <w:rPr>
                <w:rFonts w:ascii="Times New Roman" w:hAnsi="Times New Roman"/>
              </w:rPr>
              <w:t>дать рисунки, скульптуры,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деляя в них 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боту каждого из Мастеров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ад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кватно использовать речь.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различать три вида художественной де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тельности.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строить монологи</w:t>
            </w:r>
            <w:r w:rsidRPr="00E45AC2">
              <w:rPr>
                <w:rFonts w:ascii="Times New Roman" w:hAnsi="Times New Roman"/>
              </w:rPr>
              <w:t>ч</w:t>
            </w:r>
            <w:r w:rsidRPr="00E45AC2">
              <w:rPr>
                <w:rFonts w:ascii="Times New Roman" w:hAnsi="Times New Roman"/>
              </w:rPr>
              <w:t>ное высказывание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Уваж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тельное отнош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29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Сказочная страница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Style w:val="FooterChar"/>
                <w:rFonts w:eastAsia="Calibri"/>
              </w:rPr>
            </w:pPr>
            <w:r w:rsidRPr="0018711A">
              <w:rPr>
                <w:rStyle w:val="FooterChar"/>
                <w:rFonts w:eastAsia="Calibri"/>
              </w:rPr>
              <w:t>Урок о</w:t>
            </w:r>
            <w:r w:rsidRPr="0018711A">
              <w:rPr>
                <w:rStyle w:val="FooterChar"/>
                <w:rFonts w:eastAsia="Calibri"/>
              </w:rPr>
              <w:t>б</w:t>
            </w:r>
            <w:r w:rsidRPr="0018711A">
              <w:rPr>
                <w:rStyle w:val="FooterChar"/>
                <w:rFonts w:eastAsia="Calibri"/>
              </w:rPr>
              <w:t>щемет</w:t>
            </w:r>
            <w:r w:rsidRPr="0018711A">
              <w:rPr>
                <w:rStyle w:val="FooterChar"/>
                <w:rFonts w:eastAsia="Calibri"/>
              </w:rPr>
              <w:t>о</w:t>
            </w:r>
            <w:r w:rsidRPr="0018711A">
              <w:rPr>
                <w:rStyle w:val="FooterChar"/>
                <w:rFonts w:eastAsia="Calibri"/>
              </w:rPr>
              <w:t>долог</w:t>
            </w:r>
            <w:r w:rsidRPr="0018711A">
              <w:rPr>
                <w:rStyle w:val="FooterChar"/>
                <w:rFonts w:eastAsia="Calibri"/>
              </w:rPr>
              <w:t>и</w:t>
            </w:r>
            <w:r w:rsidRPr="0018711A">
              <w:rPr>
                <w:rStyle w:val="FooterChar"/>
                <w:rFonts w:eastAsia="Calibri"/>
              </w:rPr>
              <w:t>ческой напра</w:t>
            </w:r>
            <w:r w:rsidRPr="0018711A">
              <w:rPr>
                <w:rStyle w:val="FooterChar"/>
                <w:rFonts w:eastAsia="Calibri"/>
              </w:rPr>
              <w:t>в</w:t>
            </w:r>
            <w:r w:rsidRPr="0018711A">
              <w:rPr>
                <w:rStyle w:val="FooterChar"/>
                <w:rFonts w:eastAsia="Calibri"/>
              </w:rPr>
              <w:t>ленности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ю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чения, 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онно-коммун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кационные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Как Ма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тера 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могают видеть мир ска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ки и во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создавать его?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tabs>
                <w:tab w:val="left" w:pos="2412"/>
              </w:tabs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Создание кол. панно. Коллективная работа с участием всех учащи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х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ся класса.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Создавать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коллективное панно-коллаж с изображен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ем сказочного мира. Наблюдать и анализ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ровать природные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странственные формы. Фантазировать,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думывать декор на 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нове алгоритмически заданной конструкции.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со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давать изобр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жение на зада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ную тему; сам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стоятельно по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бирать материал для работы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предвосхищать р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зультат.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выбирать наиболее эффективные спос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бы решения задач.</w:t>
            </w:r>
          </w:p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предлагать помощь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Гото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ность след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вать нормам природ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охранн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го пов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дения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30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8711A">
              <w:rPr>
                <w:sz w:val="24"/>
                <w:szCs w:val="24"/>
              </w:rPr>
              <w:t>Времена года. Весенний день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8711A">
              <w:rPr>
                <w:sz w:val="24"/>
                <w:szCs w:val="24"/>
              </w:rPr>
              <w:t>Урок общеметодологической направленности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Здоровьесб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п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этапного формиров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ния умстве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ных дейс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т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вий, инфо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мационно-коммуник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ционные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Каковы измен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ния в природе в разное время г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да?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Учиться поэтическ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му видению мира. Любоваться красотой природы. Наблюдать живую природу с точки зрения трёх Мастеров, т.е. имея в виду задачи трёх в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дов  художественной  деятельности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являть измен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ния в природе с приходом весны; изображать пе</w:t>
            </w:r>
            <w:r w:rsidRPr="00E45AC2">
              <w:rPr>
                <w:rFonts w:ascii="Times New Roman" w:hAnsi="Times New Roman"/>
              </w:rPr>
              <w:t>й</w:t>
            </w:r>
            <w:r w:rsidRPr="00E45AC2">
              <w:rPr>
                <w:rFonts w:ascii="Times New Roman" w:hAnsi="Times New Roman"/>
              </w:rPr>
              <w:t>заж на заданную тему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вн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сить необходимые 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полнения и изменения.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Познавательные:</w:t>
            </w:r>
            <w:r w:rsidRPr="00E45AC2">
              <w:rPr>
                <w:rFonts w:ascii="Times New Roman" w:hAnsi="Times New Roman"/>
              </w:rPr>
              <w:t xml:space="preserve"> н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зывать явления окр</w:t>
            </w:r>
            <w:r w:rsidRPr="00E45AC2">
              <w:rPr>
                <w:rFonts w:ascii="Times New Roman" w:hAnsi="Times New Roman"/>
              </w:rPr>
              <w:t>у</w:t>
            </w:r>
            <w:r w:rsidRPr="00E45AC2">
              <w:rPr>
                <w:rFonts w:ascii="Times New Roman" w:hAnsi="Times New Roman"/>
              </w:rPr>
              <w:t>жающей действител</w:t>
            </w:r>
            <w:r w:rsidRPr="00E45AC2">
              <w:rPr>
                <w:rFonts w:ascii="Times New Roman" w:hAnsi="Times New Roman"/>
              </w:rPr>
              <w:t>ь</w:t>
            </w:r>
            <w:r w:rsidRPr="00E45AC2">
              <w:rPr>
                <w:rFonts w:ascii="Times New Roman" w:hAnsi="Times New Roman"/>
              </w:rPr>
              <w:t>ности.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ставить вопросы по данной проблеме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Навыки сотру</w:t>
            </w:r>
            <w:r w:rsidRPr="00E45AC2">
              <w:rPr>
                <w:rFonts w:ascii="Times New Roman" w:hAnsi="Times New Roman"/>
              </w:rPr>
              <w:t>д</w:t>
            </w:r>
            <w:r w:rsidRPr="00E45AC2">
              <w:rPr>
                <w:rFonts w:ascii="Times New Roman" w:hAnsi="Times New Roman"/>
              </w:rPr>
              <w:t>ничества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31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Урок л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ю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бования. Разноцве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т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ные жуки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8711A">
              <w:rPr>
                <w:sz w:val="24"/>
                <w:szCs w:val="24"/>
              </w:rPr>
              <w:t>Урок рефлексии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информ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ционно-коммун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 xml:space="preserve">кационные, 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игровые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Наскол</w:t>
            </w:r>
            <w:r w:rsidRPr="00E45AC2">
              <w:rPr>
                <w:rFonts w:ascii="Times New Roman" w:hAnsi="Times New Roman"/>
              </w:rPr>
              <w:t>ь</w:t>
            </w:r>
            <w:r w:rsidRPr="00E45AC2">
              <w:rPr>
                <w:rFonts w:ascii="Times New Roman" w:hAnsi="Times New Roman"/>
              </w:rPr>
              <w:t>ко велик мир?</w:t>
            </w:r>
          </w:p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создавать коллективную работу; определять, что в р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боте было постро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  <w:r w:rsidRPr="00E45AC2">
              <w:rPr>
                <w:rFonts w:ascii="Times New Roman" w:hAnsi="Times New Roman"/>
                <w:color w:val="000000"/>
                <w:sz w:val="24"/>
                <w:szCs w:val="24"/>
              </w:rPr>
              <w:t>кой, украшением, изображением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со</w:t>
            </w:r>
            <w:r w:rsidRPr="00E45AC2">
              <w:rPr>
                <w:rFonts w:ascii="Times New Roman" w:hAnsi="Times New Roman"/>
              </w:rPr>
              <w:t>з</w:t>
            </w:r>
            <w:r w:rsidRPr="00E45AC2">
              <w:rPr>
                <w:rFonts w:ascii="Times New Roman" w:hAnsi="Times New Roman"/>
              </w:rPr>
              <w:t>давать колле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тивную работу; определять, что в работе было постройкой, у</w:t>
            </w:r>
            <w:r w:rsidRPr="00E45AC2">
              <w:rPr>
                <w:rFonts w:ascii="Times New Roman" w:hAnsi="Times New Roman"/>
              </w:rPr>
              <w:t>к</w:t>
            </w:r>
            <w:r w:rsidRPr="00E45AC2">
              <w:rPr>
                <w:rFonts w:ascii="Times New Roman" w:hAnsi="Times New Roman"/>
              </w:rPr>
              <w:t>рашением, из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бражением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опр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делять последовател</w:t>
            </w:r>
            <w:r w:rsidRPr="00E45AC2">
              <w:rPr>
                <w:rFonts w:ascii="Times New Roman" w:hAnsi="Times New Roman"/>
              </w:rPr>
              <w:t>ь</w:t>
            </w:r>
            <w:r w:rsidRPr="00E45AC2">
              <w:rPr>
                <w:rFonts w:ascii="Times New Roman" w:hAnsi="Times New Roman"/>
              </w:rPr>
              <w:t>ность промежуточных целей.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ор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ентироваться в разн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образии способов р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шения задач.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договариваться о ра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пределении функций в совмест. деятельности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Сам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оценка работы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32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8711A">
              <w:rPr>
                <w:sz w:val="24"/>
                <w:szCs w:val="24"/>
              </w:rPr>
              <w:t>Сказочная птица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8711A">
              <w:rPr>
                <w:sz w:val="24"/>
                <w:szCs w:val="24"/>
              </w:rPr>
              <w:t>Урок общеметодологической направленности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Здоровьесб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п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этапного формиров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ния умстве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ных дейс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т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вий, поэта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п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ного форм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и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рования 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Какие в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ды худ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жестве</w:t>
            </w:r>
            <w:r w:rsidRPr="00E45AC2">
              <w:rPr>
                <w:rFonts w:ascii="Times New Roman" w:hAnsi="Times New Roman"/>
              </w:rPr>
              <w:t>н</w:t>
            </w:r>
            <w:r w:rsidRPr="00E45AC2">
              <w:rPr>
                <w:rFonts w:ascii="Times New Roman" w:hAnsi="Times New Roman"/>
              </w:rPr>
              <w:t>ной де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тельности использ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ваны в работе?</w:t>
            </w:r>
          </w:p>
          <w:p w:rsidR="00E51327" w:rsidRPr="00E45AC2" w:rsidRDefault="00E51327" w:rsidP="00E36F00">
            <w:pPr>
              <w:pStyle w:val="40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Формировать умения построения и реал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зации новых знаний, рассматривать слайды и фотографии со ск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зочными птицами. анализировать пон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я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тия теплые, холодные цвета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>Научится:</w:t>
            </w:r>
            <w:r w:rsidRPr="00E45AC2">
              <w:rPr>
                <w:rFonts w:ascii="Times New Roman" w:hAnsi="Times New Roman"/>
              </w:rPr>
              <w:t xml:space="preserve"> 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полнять работу, используя кра</w:t>
            </w:r>
            <w:r w:rsidRPr="00E45AC2">
              <w:rPr>
                <w:rFonts w:ascii="Times New Roman" w:hAnsi="Times New Roman"/>
              </w:rPr>
              <w:t>с</w:t>
            </w:r>
            <w:r w:rsidRPr="00E45AC2">
              <w:rPr>
                <w:rFonts w:ascii="Times New Roman" w:hAnsi="Times New Roman"/>
              </w:rPr>
              <w:t>ки теплых о</w:t>
            </w:r>
            <w:r w:rsidRPr="00E45AC2">
              <w:rPr>
                <w:rFonts w:ascii="Times New Roman" w:hAnsi="Times New Roman"/>
              </w:rPr>
              <w:t>т</w:t>
            </w:r>
            <w:r w:rsidRPr="00E45AC2">
              <w:rPr>
                <w:rFonts w:ascii="Times New Roman" w:hAnsi="Times New Roman"/>
              </w:rPr>
              <w:t>тенков; опред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лять изобраз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тельную и дек</w:t>
            </w:r>
            <w:r w:rsidRPr="00E45AC2">
              <w:rPr>
                <w:rFonts w:ascii="Times New Roman" w:hAnsi="Times New Roman"/>
              </w:rPr>
              <w:t>о</w:t>
            </w:r>
            <w:r w:rsidRPr="00E45AC2">
              <w:rPr>
                <w:rFonts w:ascii="Times New Roman" w:hAnsi="Times New Roman"/>
              </w:rPr>
              <w:t>ративную де</w:t>
            </w:r>
            <w:r w:rsidRPr="00E45AC2">
              <w:rPr>
                <w:rFonts w:ascii="Times New Roman" w:hAnsi="Times New Roman"/>
              </w:rPr>
              <w:t>я</w:t>
            </w:r>
            <w:r w:rsidRPr="00E45AC2">
              <w:rPr>
                <w:rFonts w:ascii="Times New Roman" w:hAnsi="Times New Roman"/>
              </w:rPr>
              <w:t>тельность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Регулятивные: </w:t>
            </w:r>
            <w:r w:rsidRPr="00E45AC2">
              <w:rPr>
                <w:rFonts w:ascii="Times New Roman" w:hAnsi="Times New Roman"/>
              </w:rPr>
              <w:t xml:space="preserve"> уст</w:t>
            </w:r>
            <w:r w:rsidRPr="00E45AC2">
              <w:rPr>
                <w:rFonts w:ascii="Times New Roman" w:hAnsi="Times New Roman"/>
              </w:rPr>
              <w:t>а</w:t>
            </w:r>
            <w:r w:rsidRPr="00E45AC2">
              <w:rPr>
                <w:rFonts w:ascii="Times New Roman" w:hAnsi="Times New Roman"/>
              </w:rPr>
              <w:t>навливать соответствие полученного результата поставленной цели.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Познавательные: </w:t>
            </w:r>
            <w:r w:rsidRPr="00E45AC2">
              <w:rPr>
                <w:rFonts w:ascii="Times New Roman" w:hAnsi="Times New Roman"/>
              </w:rPr>
              <w:t>в</w:t>
            </w:r>
            <w:r w:rsidRPr="00E45AC2">
              <w:rPr>
                <w:rFonts w:ascii="Times New Roman" w:hAnsi="Times New Roman"/>
              </w:rPr>
              <w:t>ы</w:t>
            </w:r>
            <w:r w:rsidRPr="00E45AC2">
              <w:rPr>
                <w:rFonts w:ascii="Times New Roman" w:hAnsi="Times New Roman"/>
              </w:rPr>
              <w:t>делять группы существ. признаков объектов.</w:t>
            </w:r>
          </w:p>
          <w:p w:rsidR="00E51327" w:rsidRPr="00E45AC2" w:rsidRDefault="00E51327" w:rsidP="00E36F00">
            <w:pPr>
              <w:pStyle w:val="ParagraphStyle"/>
              <w:ind w:left="-108" w:right="-108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  <w:b/>
                <w:bCs/>
              </w:rPr>
              <w:t xml:space="preserve">Коммуникативные: </w:t>
            </w:r>
            <w:r w:rsidRPr="00E45AC2">
              <w:rPr>
                <w:rFonts w:ascii="Times New Roman" w:hAnsi="Times New Roman"/>
              </w:rPr>
              <w:t>обращаться за помощью к одноклассникам в процессе работы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pStyle w:val="ParagraphStyle"/>
              <w:jc w:val="center"/>
              <w:rPr>
                <w:rFonts w:ascii="Times New Roman" w:hAnsi="Times New Roman"/>
              </w:rPr>
            </w:pPr>
            <w:r w:rsidRPr="00E45AC2">
              <w:rPr>
                <w:rFonts w:ascii="Times New Roman" w:hAnsi="Times New Roman"/>
              </w:rPr>
              <w:t>Уваж</w:t>
            </w:r>
            <w:r w:rsidRPr="00E45AC2">
              <w:rPr>
                <w:rFonts w:ascii="Times New Roman" w:hAnsi="Times New Roman"/>
              </w:rPr>
              <w:t>и</w:t>
            </w:r>
            <w:r w:rsidRPr="00E45AC2">
              <w:rPr>
                <w:rFonts w:ascii="Times New Roman" w:hAnsi="Times New Roman"/>
              </w:rPr>
              <w:t>тельное отнош</w:t>
            </w:r>
            <w:r w:rsidRPr="00E45AC2">
              <w:rPr>
                <w:rFonts w:ascii="Times New Roman" w:hAnsi="Times New Roman"/>
              </w:rPr>
              <w:t>е</w:t>
            </w:r>
            <w:r w:rsidRPr="00E45AC2">
              <w:rPr>
                <w:rFonts w:ascii="Times New Roman" w:hAnsi="Times New Roman"/>
              </w:rPr>
              <w:t>ние к культуре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327" w:rsidRPr="00E45AC2" w:rsidTr="00E36F00">
        <w:trPr>
          <w:jc w:val="center"/>
        </w:trPr>
        <w:tc>
          <w:tcPr>
            <w:tcW w:w="511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33</w:t>
            </w:r>
            <w:bookmarkStart w:id="0" w:name="_GoBack"/>
            <w:bookmarkEnd w:id="0"/>
          </w:p>
        </w:tc>
        <w:tc>
          <w:tcPr>
            <w:tcW w:w="824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33 нед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2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Здравствуй, лето!</w:t>
            </w:r>
          </w:p>
        </w:tc>
        <w:tc>
          <w:tcPr>
            <w:tcW w:w="126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</w:rPr>
              <w:t>Урок ра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з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е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го ко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н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троля</w:t>
            </w:r>
          </w:p>
        </w:tc>
        <w:tc>
          <w:tcPr>
            <w:tcW w:w="1440" w:type="dxa"/>
            <w:vAlign w:val="center"/>
          </w:tcPr>
          <w:p w:rsidR="00E51327" w:rsidRPr="0018711A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1871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бережения, 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развива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ю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щего об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чения, п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о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м</w:t>
            </w:r>
            <w:r w:rsidRPr="0018711A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60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Style w:val="FooterChar"/>
                <w:rFonts w:ascii="Times New Roman" w:eastAsia="Calibri" w:hAnsi="Times New Roman"/>
              </w:rPr>
              <w:t>Как стр</w:t>
            </w:r>
            <w:r w:rsidRPr="00E45AC2">
              <w:rPr>
                <w:rStyle w:val="FooterChar"/>
                <w:rFonts w:ascii="Times New Roman" w:eastAsia="Calibri" w:hAnsi="Times New Roman"/>
              </w:rPr>
              <w:t>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ить ко</w:t>
            </w:r>
            <w:r w:rsidRPr="00E45AC2">
              <w:rPr>
                <w:rStyle w:val="FooterChar"/>
                <w:rFonts w:ascii="Times New Roman" w:eastAsia="Calibri" w:hAnsi="Times New Roman"/>
              </w:rPr>
              <w:t>м</w:t>
            </w:r>
            <w:r w:rsidRPr="00E45AC2">
              <w:rPr>
                <w:rStyle w:val="FooterChar"/>
                <w:rFonts w:ascii="Times New Roman" w:eastAsia="Calibri" w:hAnsi="Times New Roman"/>
              </w:rPr>
              <w:t>позицию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Умение видеть. Ра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витие зрительских навыков. Создание композиции по вп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чатлениям от летней природы. </w:t>
            </w:r>
            <w:r w:rsidRPr="00E45AC2">
              <w:rPr>
                <w:rFonts w:ascii="Times New Roman" w:hAnsi="Times New Roman"/>
                <w:bCs/>
                <w:sz w:val="24"/>
                <w:szCs w:val="24"/>
              </w:rPr>
              <w:t xml:space="preserve">Создавать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композицию на тему «Здравствуй, лето!» (работа гуашью).</w:t>
            </w:r>
          </w:p>
        </w:tc>
        <w:tc>
          <w:tcPr>
            <w:tcW w:w="1980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>Научится: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ра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сматривать пр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изведения 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вестных худо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ников: картины и скульптуры; создавать ко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позицию по вп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чатлениям от летней природы</w:t>
            </w:r>
          </w:p>
        </w:tc>
        <w:tc>
          <w:tcPr>
            <w:tcW w:w="2520" w:type="dxa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относить правил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ь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ность выбора и р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зультата действия с требованиями ко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кретных задач.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осуществлять поиск и выделение необход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мой информации.</w:t>
            </w:r>
          </w:p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Коммуникативные: 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проявлять активность во взаимодействии</w:t>
            </w:r>
          </w:p>
        </w:tc>
        <w:tc>
          <w:tcPr>
            <w:tcW w:w="1204" w:type="dxa"/>
          </w:tcPr>
          <w:p w:rsidR="00E51327" w:rsidRPr="00E45AC2" w:rsidRDefault="00E51327" w:rsidP="00E36F0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5AC2">
              <w:rPr>
                <w:rFonts w:ascii="Times New Roman" w:hAnsi="Times New Roman"/>
                <w:sz w:val="24"/>
                <w:szCs w:val="24"/>
              </w:rPr>
              <w:t>Уваж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и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тельное отнош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е</w:t>
            </w:r>
            <w:r w:rsidRPr="00E45AC2">
              <w:rPr>
                <w:rFonts w:ascii="Times New Roman" w:hAnsi="Times New Roman"/>
                <w:sz w:val="24"/>
                <w:szCs w:val="24"/>
              </w:rPr>
              <w:t>ние к иному мнению</w:t>
            </w:r>
          </w:p>
        </w:tc>
        <w:tc>
          <w:tcPr>
            <w:tcW w:w="481" w:type="dxa"/>
            <w:vAlign w:val="center"/>
          </w:tcPr>
          <w:p w:rsidR="00E51327" w:rsidRPr="00E45AC2" w:rsidRDefault="00E51327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1327" w:rsidRPr="00286334" w:rsidRDefault="00E51327" w:rsidP="000279E1">
      <w:pPr>
        <w:rPr>
          <w:sz w:val="2"/>
          <w:szCs w:val="2"/>
        </w:rPr>
      </w:pPr>
    </w:p>
    <w:p w:rsidR="00E51327" w:rsidRPr="000279E1" w:rsidRDefault="00E51327" w:rsidP="000279E1">
      <w:pPr>
        <w:widowControl w:val="0"/>
        <w:tabs>
          <w:tab w:val="left" w:pos="2898"/>
          <w:tab w:val="left" w:pos="6246"/>
          <w:tab w:val="left" w:pos="6750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"/>
          <w:szCs w:val="2"/>
          <w:lang w:eastAsia="ru-RU"/>
        </w:rPr>
      </w:pPr>
    </w:p>
    <w:sectPr w:rsidR="00E51327" w:rsidRPr="000279E1" w:rsidSect="007E34A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KGKE J+ Newton C San Pi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0B24FC"/>
    <w:multiLevelType w:val="multilevel"/>
    <w:tmpl w:val="43BCD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0473E2"/>
    <w:multiLevelType w:val="hybridMultilevel"/>
    <w:tmpl w:val="F554537E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3">
    <w:nsid w:val="188428AD"/>
    <w:multiLevelType w:val="multilevel"/>
    <w:tmpl w:val="65AA9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BF52C37"/>
    <w:multiLevelType w:val="multilevel"/>
    <w:tmpl w:val="D460D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D6A2C8F"/>
    <w:multiLevelType w:val="hybridMultilevel"/>
    <w:tmpl w:val="41BE7378"/>
    <w:lvl w:ilvl="0" w:tplc="1230306E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33DE0C36"/>
    <w:multiLevelType w:val="multilevel"/>
    <w:tmpl w:val="B2B8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71C78A1"/>
    <w:multiLevelType w:val="hybridMultilevel"/>
    <w:tmpl w:val="E44E255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5DF37D4"/>
    <w:multiLevelType w:val="multilevel"/>
    <w:tmpl w:val="0732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F8E437C"/>
    <w:multiLevelType w:val="hybridMultilevel"/>
    <w:tmpl w:val="58204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44409C8"/>
    <w:multiLevelType w:val="hybridMultilevel"/>
    <w:tmpl w:val="9B3CD272"/>
    <w:lvl w:ilvl="0" w:tplc="44164FAA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1">
    <w:nsid w:val="59085F40"/>
    <w:multiLevelType w:val="hybridMultilevel"/>
    <w:tmpl w:val="B50C02C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48627BE"/>
    <w:multiLevelType w:val="multilevel"/>
    <w:tmpl w:val="AD701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8D92233"/>
    <w:multiLevelType w:val="multilevel"/>
    <w:tmpl w:val="746E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08175B"/>
    <w:multiLevelType w:val="hybridMultilevel"/>
    <w:tmpl w:val="83F60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7A5A2F53"/>
    <w:multiLevelType w:val="hybridMultilevel"/>
    <w:tmpl w:val="6B065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7"/>
  </w:num>
  <w:num w:numId="2">
    <w:abstractNumId w:val="5"/>
  </w:num>
  <w:num w:numId="3">
    <w:abstractNumId w:val="10"/>
  </w:num>
  <w:num w:numId="4">
    <w:abstractNumId w:val="4"/>
  </w:num>
  <w:num w:numId="5">
    <w:abstractNumId w:val="3"/>
  </w:num>
  <w:num w:numId="6">
    <w:abstractNumId w:val="12"/>
  </w:num>
  <w:num w:numId="7">
    <w:abstractNumId w:val="1"/>
  </w:num>
  <w:num w:numId="8">
    <w:abstractNumId w:val="6"/>
  </w:num>
  <w:num w:numId="9">
    <w:abstractNumId w:val="8"/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0"/>
  </w:num>
  <w:num w:numId="15">
    <w:abstractNumId w:val="11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1522"/>
    <w:rsid w:val="000279E1"/>
    <w:rsid w:val="0005451E"/>
    <w:rsid w:val="0007083A"/>
    <w:rsid w:val="00071522"/>
    <w:rsid w:val="00075A95"/>
    <w:rsid w:val="000C0491"/>
    <w:rsid w:val="000D5126"/>
    <w:rsid w:val="000F0E87"/>
    <w:rsid w:val="00177B5F"/>
    <w:rsid w:val="0018711A"/>
    <w:rsid w:val="00193596"/>
    <w:rsid w:val="001A6114"/>
    <w:rsid w:val="001F3E3B"/>
    <w:rsid w:val="002057F4"/>
    <w:rsid w:val="00226CC1"/>
    <w:rsid w:val="00253739"/>
    <w:rsid w:val="002613E5"/>
    <w:rsid w:val="00284CD0"/>
    <w:rsid w:val="00286334"/>
    <w:rsid w:val="00293718"/>
    <w:rsid w:val="002B663F"/>
    <w:rsid w:val="002E256B"/>
    <w:rsid w:val="002E74DA"/>
    <w:rsid w:val="00325697"/>
    <w:rsid w:val="00456CFB"/>
    <w:rsid w:val="004F12B6"/>
    <w:rsid w:val="00547F70"/>
    <w:rsid w:val="00576895"/>
    <w:rsid w:val="005C10D5"/>
    <w:rsid w:val="006E1AFA"/>
    <w:rsid w:val="00724893"/>
    <w:rsid w:val="00740992"/>
    <w:rsid w:val="007C2B5D"/>
    <w:rsid w:val="007C5DF3"/>
    <w:rsid w:val="007E34A1"/>
    <w:rsid w:val="008102A4"/>
    <w:rsid w:val="00877020"/>
    <w:rsid w:val="00905BCC"/>
    <w:rsid w:val="00922F18"/>
    <w:rsid w:val="009F146D"/>
    <w:rsid w:val="00A02D59"/>
    <w:rsid w:val="00A16D38"/>
    <w:rsid w:val="00A220DD"/>
    <w:rsid w:val="00AB3110"/>
    <w:rsid w:val="00B31EC0"/>
    <w:rsid w:val="00B66F7B"/>
    <w:rsid w:val="00B67B4B"/>
    <w:rsid w:val="00B83ECC"/>
    <w:rsid w:val="00C36A6B"/>
    <w:rsid w:val="00C40A32"/>
    <w:rsid w:val="00C622A3"/>
    <w:rsid w:val="00C65348"/>
    <w:rsid w:val="00D2685F"/>
    <w:rsid w:val="00D518DF"/>
    <w:rsid w:val="00D55014"/>
    <w:rsid w:val="00D6425A"/>
    <w:rsid w:val="00E04CEF"/>
    <w:rsid w:val="00E274F9"/>
    <w:rsid w:val="00E36F00"/>
    <w:rsid w:val="00E45AC2"/>
    <w:rsid w:val="00E51327"/>
    <w:rsid w:val="00EE45CD"/>
    <w:rsid w:val="00EF4146"/>
    <w:rsid w:val="00F13035"/>
    <w:rsid w:val="00F724C7"/>
    <w:rsid w:val="00FF3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01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67B4B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paragraph" w:customStyle="1" w:styleId="a">
    <w:name w:val="Основной"/>
    <w:basedOn w:val="Normal"/>
    <w:link w:val="a0"/>
    <w:uiPriority w:val="99"/>
    <w:rsid w:val="0007083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0"/>
      <w:lang w:eastAsia="ru-RU"/>
    </w:rPr>
  </w:style>
  <w:style w:type="character" w:customStyle="1" w:styleId="a0">
    <w:name w:val="Основной Знак"/>
    <w:link w:val="a"/>
    <w:uiPriority w:val="99"/>
    <w:locked/>
    <w:rsid w:val="0007083A"/>
    <w:rPr>
      <w:rFonts w:ascii="NewtonCSanPin" w:hAnsi="NewtonCSanPin"/>
      <w:color w:val="000000"/>
      <w:sz w:val="21"/>
    </w:rPr>
  </w:style>
  <w:style w:type="paragraph" w:customStyle="1" w:styleId="4">
    <w:name w:val="Заг 4"/>
    <w:basedOn w:val="Normal"/>
    <w:uiPriority w:val="99"/>
    <w:rsid w:val="0007083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1">
    <w:name w:val="Курсив"/>
    <w:basedOn w:val="a"/>
    <w:uiPriority w:val="99"/>
    <w:rsid w:val="0007083A"/>
    <w:rPr>
      <w:i/>
      <w:iCs/>
    </w:rPr>
  </w:style>
  <w:style w:type="paragraph" w:customStyle="1" w:styleId="21">
    <w:name w:val="Средняя сетка 21"/>
    <w:basedOn w:val="Normal"/>
    <w:uiPriority w:val="99"/>
    <w:rsid w:val="0007083A"/>
    <w:pPr>
      <w:numPr>
        <w:numId w:val="14"/>
      </w:num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0708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613E5"/>
    <w:rPr>
      <w:rFonts w:ascii="Times New Roman" w:hAnsi="Times New Roman" w:cs="Times New Roman"/>
      <w:sz w:val="2"/>
      <w:lang w:eastAsia="en-US"/>
    </w:rPr>
  </w:style>
  <w:style w:type="paragraph" w:customStyle="1" w:styleId="a2">
    <w:name w:val="Без интервала"/>
    <w:uiPriority w:val="99"/>
    <w:rsid w:val="000279E1"/>
    <w:pPr>
      <w:suppressAutoHyphens/>
    </w:pPr>
    <w:rPr>
      <w:rFonts w:eastAsia="Times New Roman" w:cs="Calibri"/>
      <w:lang w:eastAsia="ar-SA"/>
    </w:rPr>
  </w:style>
  <w:style w:type="table" w:styleId="TableGrid">
    <w:name w:val="Table Grid"/>
    <w:basedOn w:val="TableNormal"/>
    <w:uiPriority w:val="99"/>
    <w:locked/>
    <w:rsid w:val="000279E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99"/>
    <w:qFormat/>
    <w:rsid w:val="000279E1"/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0279E1"/>
    <w:rPr>
      <w:rFonts w:eastAsia="Times New Roman" w:cs="Times New Roman"/>
      <w:sz w:val="22"/>
      <w:szCs w:val="22"/>
      <w:lang w:val="ru-RU" w:eastAsia="ru-RU" w:bidi="ar-SA"/>
    </w:rPr>
  </w:style>
  <w:style w:type="paragraph" w:customStyle="1" w:styleId="a3">
    <w:name w:val="Содержимое таблицы"/>
    <w:basedOn w:val="Normal"/>
    <w:uiPriority w:val="99"/>
    <w:rsid w:val="000279E1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kern w:val="1"/>
      <w:sz w:val="24"/>
      <w:szCs w:val="24"/>
    </w:rPr>
  </w:style>
  <w:style w:type="paragraph" w:customStyle="1" w:styleId="a4">
    <w:name w:val="......."/>
    <w:basedOn w:val="Normal"/>
    <w:next w:val="Normal"/>
    <w:uiPriority w:val="99"/>
    <w:rsid w:val="000279E1"/>
    <w:pPr>
      <w:autoSpaceDE w:val="0"/>
      <w:autoSpaceDN w:val="0"/>
      <w:adjustRightInd w:val="0"/>
      <w:spacing w:after="0" w:line="240" w:lineRule="auto"/>
    </w:pPr>
    <w:rPr>
      <w:rFonts w:ascii="AKGKE J+ Newton C San Pin" w:hAnsi="AKGKE J+ Newton C San Pin"/>
      <w:sz w:val="24"/>
      <w:szCs w:val="24"/>
    </w:rPr>
  </w:style>
  <w:style w:type="character" w:customStyle="1" w:styleId="1">
    <w:name w:val="Основной текст1"/>
    <w:basedOn w:val="DefaultParagraphFont"/>
    <w:uiPriority w:val="99"/>
    <w:rsid w:val="000279E1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5">
    <w:name w:val="Основной текст + Полужирный"/>
    <w:basedOn w:val="DefaultParagraphFont"/>
    <w:uiPriority w:val="99"/>
    <w:rsid w:val="000279E1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6">
    <w:name w:val="Основной текст_"/>
    <w:basedOn w:val="DefaultParagraphFont"/>
    <w:link w:val="40"/>
    <w:uiPriority w:val="99"/>
    <w:locked/>
    <w:rsid w:val="000279E1"/>
    <w:rPr>
      <w:rFonts w:cs="Times New Roman"/>
      <w:sz w:val="19"/>
      <w:szCs w:val="19"/>
      <w:shd w:val="clear" w:color="auto" w:fill="FFFFFF"/>
      <w:lang w:bidi="ar-SA"/>
    </w:rPr>
  </w:style>
  <w:style w:type="character" w:customStyle="1" w:styleId="Exact">
    <w:name w:val="Основной текст Exact"/>
    <w:basedOn w:val="DefaultParagraphFont"/>
    <w:uiPriority w:val="99"/>
    <w:rsid w:val="000279E1"/>
    <w:rPr>
      <w:rFonts w:ascii="Times New Roman" w:hAnsi="Times New Roman" w:cs="Times New Roman"/>
      <w:sz w:val="19"/>
      <w:szCs w:val="19"/>
      <w:u w:val="none"/>
    </w:rPr>
  </w:style>
  <w:style w:type="paragraph" w:customStyle="1" w:styleId="40">
    <w:name w:val="Основной текст4"/>
    <w:basedOn w:val="Normal"/>
    <w:link w:val="a6"/>
    <w:uiPriority w:val="99"/>
    <w:rsid w:val="000279E1"/>
    <w:pPr>
      <w:widowControl w:val="0"/>
      <w:shd w:val="clear" w:color="auto" w:fill="FFFFFF"/>
      <w:spacing w:after="0" w:line="230" w:lineRule="exact"/>
      <w:ind w:hanging="240"/>
    </w:pPr>
    <w:rPr>
      <w:rFonts w:ascii="Times New Roman" w:hAnsi="Times New Roman"/>
      <w:noProof/>
      <w:sz w:val="19"/>
      <w:szCs w:val="19"/>
      <w:shd w:val="clear" w:color="auto" w:fill="FFFFFF"/>
      <w:lang w:eastAsia="ru-RU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0279E1"/>
    <w:rPr>
      <w:rFonts w:ascii="Arial" w:hAnsi="Arial" w:cs="Times New Roman"/>
      <w:b/>
      <w:bCs/>
      <w:sz w:val="28"/>
      <w:szCs w:val="28"/>
      <w:shd w:val="clear" w:color="auto" w:fill="FFFFFF"/>
      <w:lang w:bidi="ar-SA"/>
    </w:rPr>
  </w:style>
  <w:style w:type="paragraph" w:customStyle="1" w:styleId="11">
    <w:name w:val="Заголовок №1"/>
    <w:basedOn w:val="Normal"/>
    <w:link w:val="10"/>
    <w:uiPriority w:val="99"/>
    <w:rsid w:val="000279E1"/>
    <w:pPr>
      <w:widowControl w:val="0"/>
      <w:shd w:val="clear" w:color="auto" w:fill="FFFFFF"/>
      <w:spacing w:after="0" w:line="240" w:lineRule="atLeast"/>
      <w:outlineLvl w:val="0"/>
    </w:pPr>
    <w:rPr>
      <w:rFonts w:ascii="Arial" w:hAnsi="Arial"/>
      <w:b/>
      <w:bCs/>
      <w:noProof/>
      <w:sz w:val="28"/>
      <w:szCs w:val="28"/>
      <w:shd w:val="clear" w:color="auto" w:fill="FFFFFF"/>
      <w:lang w:eastAsia="ru-RU"/>
    </w:rPr>
  </w:style>
  <w:style w:type="character" w:customStyle="1" w:styleId="1ptExact">
    <w:name w:val="Основной текст + Интервал 1 pt Exact"/>
    <w:basedOn w:val="a6"/>
    <w:uiPriority w:val="99"/>
    <w:rsid w:val="000279E1"/>
    <w:rPr>
      <w:color w:val="000000"/>
      <w:spacing w:val="24"/>
      <w:w w:val="100"/>
      <w:position w:val="0"/>
      <w:u w:val="none"/>
      <w:lang w:val="en-US"/>
    </w:rPr>
  </w:style>
  <w:style w:type="character" w:customStyle="1" w:styleId="FontStyle19">
    <w:name w:val="Font Style19"/>
    <w:basedOn w:val="DefaultParagraphFont"/>
    <w:uiPriority w:val="99"/>
    <w:rsid w:val="000279E1"/>
    <w:rPr>
      <w:rFonts w:ascii="Times New Roman" w:hAnsi="Times New Roman" w:cs="Times New Roman"/>
      <w:sz w:val="22"/>
      <w:szCs w:val="22"/>
    </w:rPr>
  </w:style>
  <w:style w:type="character" w:customStyle="1" w:styleId="Zag11">
    <w:name w:val="Zag_11"/>
    <w:uiPriority w:val="99"/>
    <w:rsid w:val="000279E1"/>
  </w:style>
  <w:style w:type="paragraph" w:styleId="Footer">
    <w:name w:val="footer"/>
    <w:basedOn w:val="Normal"/>
    <w:link w:val="FooterChar"/>
    <w:uiPriority w:val="99"/>
    <w:rsid w:val="000279E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279E1"/>
    <w:rPr>
      <w:rFonts w:eastAsia="Times New Roman" w:cs="Times New Roman"/>
      <w:sz w:val="24"/>
      <w:szCs w:val="24"/>
      <w:lang w:val="ru-RU" w:eastAsia="ru-RU" w:bidi="ar-SA"/>
    </w:rPr>
  </w:style>
  <w:style w:type="paragraph" w:styleId="Header">
    <w:name w:val="header"/>
    <w:basedOn w:val="Normal"/>
    <w:link w:val="HeaderChar"/>
    <w:uiPriority w:val="99"/>
    <w:semiHidden/>
    <w:rsid w:val="000279E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279E1"/>
    <w:rPr>
      <w:rFonts w:eastAsia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670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22</Pages>
  <Words>7231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 </dc:title>
  <dc:subject/>
  <dc:creator>Андрей</dc:creator>
  <cp:keywords/>
  <dc:description/>
  <cp:lastModifiedBy>Регина</cp:lastModifiedBy>
  <cp:revision>6</cp:revision>
  <cp:lastPrinted>2016-10-12T12:30:00Z</cp:lastPrinted>
  <dcterms:created xsi:type="dcterms:W3CDTF">2016-09-09T18:24:00Z</dcterms:created>
  <dcterms:modified xsi:type="dcterms:W3CDTF">2016-10-12T14:52:00Z</dcterms:modified>
</cp:coreProperties>
</file>